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1F18" w:rsidRPr="007C22B0" w:rsidRDefault="005F1F18" w:rsidP="00274E6E">
      <w:pPr>
        <w:pStyle w:val="NoSpacing"/>
        <w:jc w:val="center"/>
        <w:rPr>
          <w:color w:val="000000"/>
          <w:sz w:val="36"/>
        </w:rPr>
      </w:pPr>
      <w:r w:rsidRPr="007C22B0">
        <w:rPr>
          <w:color w:val="000000"/>
          <w:sz w:val="36"/>
        </w:rPr>
        <w:t>МКДОУ АГО «Ачитский детский сад «Улыбка» - филиал «Бакряжский детский сад «Колокольчик»</w:t>
      </w:r>
    </w:p>
    <w:p w:rsidR="005F1F18" w:rsidRPr="007C22B0" w:rsidRDefault="005F1F18" w:rsidP="00274E6E">
      <w:pPr>
        <w:pStyle w:val="NoSpacing"/>
        <w:jc w:val="center"/>
        <w:rPr>
          <w:color w:val="000000"/>
          <w:sz w:val="36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274E6E">
      <w:pPr>
        <w:pStyle w:val="NoSpacing"/>
        <w:jc w:val="center"/>
        <w:rPr>
          <w:b/>
          <w:color w:val="000000"/>
          <w:sz w:val="48"/>
        </w:rPr>
      </w:pPr>
      <w:r>
        <w:rPr>
          <w:b/>
          <w:color w:val="000000"/>
          <w:sz w:val="48"/>
        </w:rPr>
        <w:t>Мероприятия</w:t>
      </w:r>
      <w:r w:rsidRPr="007C22B0">
        <w:rPr>
          <w:b/>
          <w:color w:val="000000"/>
          <w:sz w:val="48"/>
        </w:rPr>
        <w:t xml:space="preserve"> Физкультурно – оздоровительной и культурно – досуговой деятельности за летний период</w:t>
      </w:r>
    </w:p>
    <w:p w:rsidR="005F1F18" w:rsidRDefault="005F1F18" w:rsidP="001C6B50">
      <w:pPr>
        <w:pStyle w:val="NoSpacing"/>
        <w:rPr>
          <w:b/>
          <w:color w:val="000000"/>
          <w:sz w:val="48"/>
        </w:rPr>
      </w:pPr>
    </w:p>
    <w:p w:rsidR="005F1F18" w:rsidRPr="007C22B0" w:rsidRDefault="005F1F18" w:rsidP="007C22B0">
      <w:pPr>
        <w:pStyle w:val="NoSpacing"/>
        <w:ind w:left="708" w:firstLine="708"/>
        <w:rPr>
          <w:color w:val="000000"/>
          <w:sz w:val="44"/>
        </w:rPr>
      </w:pPr>
      <w:r w:rsidRPr="007C22B0">
        <w:rPr>
          <w:color w:val="000000"/>
          <w:sz w:val="44"/>
        </w:rPr>
        <w:t>(Младше – средняя группа)</w:t>
      </w:r>
    </w:p>
    <w:p w:rsidR="005F1F18" w:rsidRDefault="005F1F18" w:rsidP="001C6B50">
      <w:pPr>
        <w:pStyle w:val="NoSpacing"/>
        <w:rPr>
          <w:b/>
          <w:color w:val="000000"/>
          <w:sz w:val="48"/>
        </w:rPr>
      </w:pPr>
    </w:p>
    <w:p w:rsidR="005F1F18" w:rsidRDefault="005F1F18" w:rsidP="001C6B50">
      <w:pPr>
        <w:pStyle w:val="NoSpacing"/>
        <w:rPr>
          <w:b/>
          <w:color w:val="000000"/>
          <w:sz w:val="48"/>
        </w:rPr>
      </w:pPr>
    </w:p>
    <w:p w:rsidR="005F1F18" w:rsidRDefault="005F1F18" w:rsidP="001C6B50">
      <w:pPr>
        <w:pStyle w:val="NoSpacing"/>
        <w:rPr>
          <w:b/>
          <w:color w:val="000000"/>
          <w:sz w:val="48"/>
        </w:rPr>
      </w:pPr>
    </w:p>
    <w:p w:rsidR="005F1F18" w:rsidRPr="007C22B0" w:rsidRDefault="005F1F18" w:rsidP="007C22B0">
      <w:pPr>
        <w:pStyle w:val="NoSpacing"/>
        <w:ind w:left="3540"/>
        <w:rPr>
          <w:color w:val="000000"/>
          <w:sz w:val="44"/>
        </w:rPr>
      </w:pPr>
      <w:r w:rsidRPr="007C22B0">
        <w:rPr>
          <w:color w:val="000000"/>
          <w:sz w:val="44"/>
        </w:rPr>
        <w:t>Воспитатель: Чайникова Т.Б</w:t>
      </w: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Default="005F1F18" w:rsidP="001C6B50">
      <w:pPr>
        <w:pStyle w:val="NoSpacing"/>
        <w:rPr>
          <w:color w:val="00B050"/>
          <w:sz w:val="40"/>
        </w:rPr>
      </w:pPr>
    </w:p>
    <w:p w:rsidR="005F1F18" w:rsidRPr="00E2414F" w:rsidRDefault="005F1F18" w:rsidP="001C6B50">
      <w:pPr>
        <w:pStyle w:val="NoSpacing"/>
        <w:rPr>
          <w:color w:val="00B050"/>
          <w:sz w:val="40"/>
        </w:rPr>
      </w:pPr>
      <w:r w:rsidRPr="00E2414F">
        <w:rPr>
          <w:color w:val="00B050"/>
          <w:sz w:val="40"/>
        </w:rPr>
        <w:t>Тема недели «Мир моего детства»</w:t>
      </w:r>
    </w:p>
    <w:p w:rsidR="005F1F18" w:rsidRPr="001C6B50" w:rsidRDefault="005F1F18" w:rsidP="001C6B50">
      <w:pPr>
        <w:pStyle w:val="NoSpacing"/>
        <w:ind w:left="708" w:firstLine="708"/>
        <w:rPr>
          <w:color w:val="C00000"/>
          <w:sz w:val="40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3" o:spid="_x0000_s1026" type="#_x0000_t75" style="position:absolute;left:0;text-align:left;margin-left:187.75pt;margin-top:24.7pt;width:296.65pt;height:151.2pt;z-index:-251663360;visibility:visible" wrapcoords="436 962 436 20638 21109 20638 21109 962 436 962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">
            <v:imagedata r:id="rId4" o:title=""/>
            <o:lock v:ext="edit" aspectratio="f"/>
            <w10:wrap type="tight"/>
          </v:shape>
        </w:pict>
      </w:r>
      <w:r w:rsidRPr="001C6B50">
        <w:rPr>
          <w:color w:val="C00000"/>
          <w:sz w:val="40"/>
        </w:rPr>
        <w:t>«День защиты детей»</w:t>
      </w:r>
    </w:p>
    <w:p w:rsidR="005F1F18" w:rsidRPr="001C6B50" w:rsidRDefault="005F1F18" w:rsidP="001C6B50">
      <w:pPr>
        <w:ind w:left="708" w:firstLine="708"/>
        <w:rPr>
          <w:b/>
          <w:color w:val="00B050"/>
          <w:sz w:val="44"/>
        </w:rPr>
      </w:pPr>
      <w:r>
        <w:rPr>
          <w:noProof/>
          <w:lang w:eastAsia="ru-RU"/>
        </w:rPr>
        <w:pict>
          <v:shape id="Рисунок 32" o:spid="_x0000_s1027" type="#_x0000_t75" style="position:absolute;left:0;text-align:left;margin-left:-76.25pt;margin-top:12.65pt;width:267.35pt;height:151.2pt;z-index:-251664384;visibility:visible" wrapcoords="485 962 485 20638 21054 20638 21054 962 485 962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">
            <v:imagedata r:id="rId5" o:title=""/>
            <o:lock v:ext="edit" aspectratio="f"/>
            <w10:wrap type="tight"/>
          </v:shape>
        </w:pict>
      </w:r>
      <w:r w:rsidRPr="001C6B50">
        <w:rPr>
          <w:b/>
          <w:color w:val="00B050"/>
          <w:sz w:val="32"/>
        </w:rPr>
        <w:t>Перетягивание каната</w:t>
      </w:r>
    </w:p>
    <w:p w:rsidR="005F1F18" w:rsidRPr="001C6B50" w:rsidRDefault="005F1F18" w:rsidP="001C6B50">
      <w:pPr>
        <w:rPr>
          <w:b/>
          <w:color w:val="00B050"/>
          <w:sz w:val="32"/>
        </w:rPr>
      </w:pPr>
      <w:r>
        <w:rPr>
          <w:noProof/>
          <w:lang w:eastAsia="ru-RU"/>
        </w:rPr>
        <w:pict>
          <v:shape id="Рисунок 36" o:spid="_x0000_s1028" type="#_x0000_t75" style="position:absolute;margin-left:229pt;margin-top:13.7pt;width:271.2pt;height:149.3pt;z-index:-251661312;visibility:visible" wrapcoords="477 977 477 20623 21063 20623 21063 977 477 977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">
            <v:imagedata r:id="rId6" o:title=""/>
            <o:lock v:ext="edit" aspectratio="f"/>
            <w10:wrap type="tight"/>
          </v:shape>
        </w:pict>
      </w:r>
      <w:r w:rsidRPr="001C6B50">
        <w:rPr>
          <w:b/>
          <w:color w:val="00B050"/>
          <w:sz w:val="32"/>
        </w:rPr>
        <w:t>Айболит в гостях</w:t>
      </w:r>
    </w:p>
    <w:p w:rsidR="005F1F18" w:rsidRPr="001C6B50" w:rsidRDefault="005F1F18" w:rsidP="00CB2FD3">
      <w:pPr>
        <w:ind w:firstLine="708"/>
        <w:rPr>
          <w:b/>
          <w:color w:val="00B050"/>
          <w:sz w:val="44"/>
        </w:rPr>
      </w:pPr>
      <w:r>
        <w:rPr>
          <w:noProof/>
          <w:lang w:eastAsia="ru-RU"/>
        </w:rPr>
        <w:pict>
          <v:shape id="Рисунок 38" o:spid="_x0000_s1029" type="#_x0000_t75" style="position:absolute;left:0;text-align:left;margin-left:222.05pt;margin-top:181.45pt;width:286.1pt;height:151.2pt;z-index:-251659264;visibility:visible" wrapcoords="454 962 454 20638 21090 20638 21090 962 454 962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">
            <v:imagedata r:id="rId7" o:title=""/>
            <o:lock v:ext="edit" aspectratio="f"/>
            <w10:wrap type="tight"/>
          </v:shape>
        </w:pict>
      </w:r>
      <w:r>
        <w:rPr>
          <w:noProof/>
          <w:lang w:eastAsia="ru-RU"/>
        </w:rPr>
        <w:pict>
          <v:shape id="Рисунок 35" o:spid="_x0000_s1030" type="#_x0000_t75" style="position:absolute;left:0;text-align:left;margin-left:-67.85pt;margin-top:2.15pt;width:287.05pt;height:156.95pt;z-index:-251662336;visibility:visible" wrapcoords="451 930 451 20670 21092 20670 21092 930 451 930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">
            <v:imagedata r:id="rId8" o:title=""/>
            <o:lock v:ext="edit" aspectratio="f"/>
            <w10:wrap type="tight"/>
          </v:shape>
        </w:pict>
      </w:r>
      <w:r w:rsidRPr="001C6B50">
        <w:rPr>
          <w:b/>
          <w:color w:val="00B050"/>
          <w:sz w:val="32"/>
        </w:rPr>
        <w:t>Муравейник</w:t>
      </w:r>
    </w:p>
    <w:p w:rsidR="005F1F18" w:rsidRDefault="005F1F18" w:rsidP="00D11A80">
      <w:pPr>
        <w:rPr>
          <w:b/>
          <w:color w:val="00B050"/>
          <w:sz w:val="28"/>
        </w:rPr>
      </w:pPr>
      <w:r>
        <w:rPr>
          <w:noProof/>
          <w:lang w:eastAsia="ru-RU"/>
        </w:rPr>
        <w:pict>
          <v:shape id="Рисунок 37" o:spid="_x0000_s1031" type="#_x0000_t75" style="position:absolute;margin-left:-76.25pt;margin-top:30.3pt;width:292.3pt;height:155.5pt;z-index:-251660288;visibility:visible" wrapcoords="443 939 443 20661 21102 20661 21102 939 443 939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">
            <v:imagedata r:id="rId9" o:title=""/>
            <o:lock v:ext="edit" aspectratio="f"/>
            <w10:wrap type="tight"/>
          </v:shape>
        </w:pict>
      </w:r>
      <w:r w:rsidRPr="001C6B50">
        <w:rPr>
          <w:b/>
          <w:color w:val="00B050"/>
          <w:sz w:val="32"/>
        </w:rPr>
        <w:t>Ар</w:t>
      </w:r>
      <w:r w:rsidRPr="001C6B50">
        <w:rPr>
          <w:b/>
          <w:color w:val="00B050"/>
          <w:sz w:val="28"/>
        </w:rPr>
        <w:t>бузы в бочку</w:t>
      </w:r>
    </w:p>
    <w:p w:rsidR="005F1F18" w:rsidRDefault="005F1F18" w:rsidP="00D11A80">
      <w:pPr>
        <w:ind w:firstLine="708"/>
        <w:rPr>
          <w:b/>
          <w:color w:val="00B050"/>
          <w:sz w:val="28"/>
        </w:rPr>
      </w:pPr>
      <w:r>
        <w:rPr>
          <w:noProof/>
          <w:lang w:eastAsia="ru-RU"/>
        </w:rPr>
        <w:pict>
          <v:shape id="Рисунок 39" o:spid="_x0000_s1032" type="#_x0000_t75" style="position:absolute;left:0;text-align:left;margin-left:-150.95pt;margin-top:32.1pt;width:287.05pt;height:132.95pt;z-index:-251658240;visibility:visible" wrapcoords="451 1098 451 20502 21092 20502 21092 1098 451 1098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">
            <v:imagedata r:id="rId10" o:title=""/>
            <o:lock v:ext="edit" aspectratio="f"/>
            <w10:wrap type="tight"/>
          </v:shape>
        </w:pict>
      </w:r>
      <w:r>
        <w:rPr>
          <w:b/>
          <w:color w:val="00B050"/>
          <w:sz w:val="28"/>
        </w:rPr>
        <w:t>Лето в гостях</w:t>
      </w:r>
    </w:p>
    <w:p w:rsidR="005F1F18" w:rsidRDefault="005F1F18" w:rsidP="00B27B16">
      <w:pPr>
        <w:rPr>
          <w:b/>
          <w:color w:val="00B050"/>
          <w:sz w:val="32"/>
        </w:rPr>
      </w:pPr>
      <w:r w:rsidRPr="00D11A80">
        <w:rPr>
          <w:b/>
          <w:color w:val="00B050"/>
          <w:sz w:val="32"/>
        </w:rPr>
        <w:t>Гусеница</w:t>
      </w:r>
      <w:r>
        <w:rPr>
          <w:b/>
          <w:color w:val="00B050"/>
          <w:sz w:val="32"/>
        </w:rPr>
        <w:tab/>
      </w:r>
      <w:r>
        <w:rPr>
          <w:b/>
          <w:color w:val="00B050"/>
          <w:sz w:val="32"/>
        </w:rPr>
        <w:tab/>
      </w:r>
      <w:r>
        <w:rPr>
          <w:b/>
          <w:color w:val="00B050"/>
          <w:sz w:val="32"/>
        </w:rPr>
        <w:tab/>
      </w:r>
      <w:r>
        <w:rPr>
          <w:b/>
          <w:color w:val="00B050"/>
          <w:sz w:val="32"/>
        </w:rPr>
        <w:tab/>
      </w:r>
      <w:r>
        <w:rPr>
          <w:b/>
          <w:color w:val="00B050"/>
          <w:sz w:val="32"/>
        </w:rPr>
        <w:tab/>
      </w:r>
      <w:r>
        <w:rPr>
          <w:b/>
          <w:color w:val="00B050"/>
          <w:sz w:val="32"/>
        </w:rPr>
        <w:tab/>
      </w:r>
      <w:r>
        <w:rPr>
          <w:b/>
          <w:color w:val="00B050"/>
          <w:sz w:val="32"/>
        </w:rPr>
        <w:tab/>
      </w:r>
    </w:p>
    <w:p w:rsidR="005F1F18" w:rsidRPr="00D11A80" w:rsidRDefault="005F1F18" w:rsidP="00B27B16">
      <w:pPr>
        <w:rPr>
          <w:b/>
          <w:color w:val="00B050"/>
          <w:sz w:val="28"/>
        </w:rPr>
      </w:pPr>
      <w:r w:rsidRPr="00D11A80">
        <w:rPr>
          <w:b/>
          <w:color w:val="00B050"/>
          <w:sz w:val="32"/>
        </w:rPr>
        <w:t>Рассказ «Моя любимая игрушка»</w:t>
      </w:r>
    </w:p>
    <w:p w:rsidR="005F1F18" w:rsidRPr="001659AD" w:rsidRDefault="005F1F18" w:rsidP="00B27B16">
      <w:pPr>
        <w:ind w:firstLine="708"/>
        <w:rPr>
          <w:b/>
          <w:color w:val="0070C0"/>
          <w:sz w:val="32"/>
        </w:rPr>
      </w:pPr>
      <w:r>
        <w:rPr>
          <w:noProof/>
          <w:lang w:eastAsia="ru-RU"/>
        </w:rPr>
        <w:pict>
          <v:shape id="Рисунок 10" o:spid="_x0000_s1033" type="#_x0000_t75" style="position:absolute;left:0;text-align:left;margin-left:-54.55pt;margin-top:10.8pt;width:170.9pt;height:276.5pt;z-index:-251679744;visibility:visible;mso-wrap-distance-left:9.48pt;mso-wrap-distance-top:.96pt;mso-wrap-distance-right:9.39pt;mso-wrap-distance-bottom:1.56pt" wrapcoords="1137 585 947 761 758 1288 758 20488 1042 21015 1232 21015 20274 21015 20463 21015 20747 20429 20842 1463 20558 761 20368 585 1137 585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">
            <v:imagedata r:id="rId11" o:title=""/>
            <o:lock v:ext="edit" aspectratio="f"/>
            <w10:wrap type="tight"/>
          </v:shape>
        </w:pict>
      </w:r>
      <w:r>
        <w:rPr>
          <w:noProof/>
          <w:lang w:eastAsia="ru-RU"/>
        </w:rPr>
        <w:pict>
          <v:shape id="Рисунок 11" o:spid="_x0000_s1034" type="#_x0000_t75" style="position:absolute;left:0;text-align:left;margin-left:150.45pt;margin-top:30.75pt;width:301.9pt;height:141.6pt;z-index:-251678720;visibility:visible;mso-wrap-distance-top:.96pt;mso-wrap-distance-right:9.33pt;mso-wrap-distance-bottom:1.44pt" wrapcoords="697 1143 536 1486 482 19543 697 20457 750 20457 20850 20457 20903 20457 21118 19543 21171 2857 21010 1486 20903 1143 697 1143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">
            <v:imagedata r:id="rId12" o:title=""/>
            <o:lock v:ext="edit" aspectratio="f"/>
            <w10:wrap type="tight"/>
          </v:shape>
        </w:pict>
      </w:r>
      <w:r w:rsidRPr="00D11A80">
        <w:rPr>
          <w:b/>
          <w:color w:val="00B050"/>
          <w:sz w:val="32"/>
        </w:rPr>
        <w:t>Беседа «Книжный уголок – зачем?»</w:t>
      </w:r>
    </w:p>
    <w:p w:rsidR="005F1F18" w:rsidRDefault="005F1F18" w:rsidP="00F12CAE">
      <w:pPr>
        <w:ind w:left="708" w:firstLine="708"/>
        <w:rPr>
          <w:b/>
          <w:color w:val="C00000"/>
          <w:sz w:val="24"/>
        </w:rPr>
      </w:pPr>
    </w:p>
    <w:p w:rsidR="005F1F18" w:rsidRDefault="005F1F18" w:rsidP="00594F3E">
      <w:pPr>
        <w:rPr>
          <w:b/>
          <w:color w:val="C00000"/>
          <w:sz w:val="24"/>
        </w:rPr>
      </w:pPr>
    </w:p>
    <w:p w:rsidR="005F1F18" w:rsidRDefault="005F1F18" w:rsidP="00594F3E">
      <w:pPr>
        <w:rPr>
          <w:b/>
          <w:color w:val="00B050"/>
          <w:sz w:val="32"/>
        </w:rPr>
      </w:pPr>
    </w:p>
    <w:p w:rsidR="005F1F18" w:rsidRDefault="005F1F18" w:rsidP="00594F3E">
      <w:pPr>
        <w:rPr>
          <w:b/>
          <w:color w:val="00B050"/>
          <w:sz w:val="32"/>
        </w:rPr>
      </w:pPr>
    </w:p>
    <w:p w:rsidR="005F1F18" w:rsidRDefault="005F1F18" w:rsidP="00594F3E">
      <w:pPr>
        <w:rPr>
          <w:b/>
          <w:color w:val="00B050"/>
          <w:sz w:val="32"/>
        </w:rPr>
      </w:pPr>
    </w:p>
    <w:p w:rsidR="005F1F18" w:rsidRDefault="005F1F18" w:rsidP="00594F3E">
      <w:pPr>
        <w:rPr>
          <w:b/>
          <w:color w:val="00B050"/>
          <w:sz w:val="32"/>
        </w:rPr>
      </w:pPr>
      <w:r>
        <w:rPr>
          <w:b/>
          <w:color w:val="00B050"/>
          <w:sz w:val="32"/>
        </w:rPr>
        <w:t>Просмотр иллюстраций в книгах</w:t>
      </w:r>
    </w:p>
    <w:p w:rsidR="005F1F18" w:rsidRDefault="005F1F18" w:rsidP="00594F3E">
      <w:pPr>
        <w:rPr>
          <w:b/>
          <w:color w:val="00B050"/>
          <w:sz w:val="32"/>
        </w:rPr>
      </w:pPr>
      <w:r>
        <w:rPr>
          <w:noProof/>
          <w:lang w:eastAsia="ru-RU"/>
        </w:rPr>
        <w:pict>
          <v:shape id="Рисунок 12" o:spid="_x0000_s1035" type="#_x0000_t75" style="position:absolute;margin-left:25.3pt;margin-top:9.55pt;width:307.7pt;height:155.05pt;z-index:-251677696;visibility:visible;mso-wrap-distance-top:.96pt;mso-wrap-distance-right:9.57pt;mso-wrap-distance-bottom:1.5pt" wrapcoords="685 1043 527 1357 474 19722 685 20557 738 20557 20862 20557 20968 20557 21126 19409 21179 2609 21020 1357 20915 1043 685 1043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">
            <v:imagedata r:id="rId13" o:title=""/>
            <o:lock v:ext="edit" aspectratio="f"/>
            <w10:wrap type="tight"/>
          </v:shape>
        </w:pict>
      </w:r>
    </w:p>
    <w:p w:rsidR="005F1F18" w:rsidRDefault="005F1F18" w:rsidP="00594F3E">
      <w:pPr>
        <w:rPr>
          <w:b/>
          <w:color w:val="00B050"/>
          <w:sz w:val="32"/>
        </w:rPr>
      </w:pPr>
    </w:p>
    <w:p w:rsidR="005F1F18" w:rsidRDefault="005F1F18" w:rsidP="00594F3E">
      <w:pPr>
        <w:rPr>
          <w:b/>
          <w:color w:val="00B050"/>
          <w:sz w:val="32"/>
        </w:rPr>
      </w:pPr>
    </w:p>
    <w:p w:rsidR="005F1F18" w:rsidRDefault="005F1F18" w:rsidP="00594F3E">
      <w:pPr>
        <w:rPr>
          <w:b/>
          <w:color w:val="00B050"/>
          <w:sz w:val="32"/>
        </w:rPr>
      </w:pPr>
    </w:p>
    <w:p w:rsidR="005F1F18" w:rsidRDefault="005F1F18" w:rsidP="00594F3E">
      <w:pPr>
        <w:rPr>
          <w:b/>
          <w:color w:val="00B050"/>
          <w:sz w:val="32"/>
        </w:rPr>
      </w:pPr>
      <w:r>
        <w:rPr>
          <w:noProof/>
          <w:lang w:eastAsia="ru-RU"/>
        </w:rPr>
        <w:pict>
          <v:shape id="Рисунок 13" o:spid="_x0000_s1036" type="#_x0000_t75" style="position:absolute;margin-left:-80.55pt;margin-top:15.1pt;width:286.5pt;height:147.75pt;z-index:-251676672;visibility:visible" wrapcoords="-57 0 -57 21490 21600 21490 21600 0 -57 0">
            <v:imagedata r:id="rId14" o:title="" cropright="5129f"/>
            <w10:wrap type="tight"/>
          </v:shape>
        </w:pict>
      </w:r>
    </w:p>
    <w:p w:rsidR="005F1F18" w:rsidRDefault="005F1F18" w:rsidP="00594F3E">
      <w:pPr>
        <w:rPr>
          <w:b/>
          <w:color w:val="00B050"/>
          <w:sz w:val="32"/>
        </w:rPr>
      </w:pPr>
      <w:r>
        <w:rPr>
          <w:noProof/>
          <w:lang w:eastAsia="ru-RU"/>
        </w:rPr>
        <w:pict>
          <v:shape id="Рисунок 14" o:spid="_x0000_s1037" type="#_x0000_t75" style="position:absolute;margin-left:-36.9pt;margin-top:13.7pt;width:276pt;height:160.5pt;z-index:-251675648;visibility:visible" wrapcoords="-59 0 -59 21499 21600 21499 21600 0 -59 0">
            <v:imagedata r:id="rId15" o:title="" cropleft="5019f" cropright="7744f"/>
            <w10:wrap type="tight"/>
          </v:shape>
        </w:pict>
      </w:r>
    </w:p>
    <w:p w:rsidR="005F1F18" w:rsidRPr="00E2414F" w:rsidRDefault="005F1F18" w:rsidP="00D11A80">
      <w:pPr>
        <w:ind w:firstLine="708"/>
        <w:rPr>
          <w:b/>
          <w:color w:val="00B050"/>
          <w:sz w:val="32"/>
        </w:rPr>
      </w:pPr>
      <w:r w:rsidRPr="00E2414F">
        <w:rPr>
          <w:b/>
          <w:color w:val="00B050"/>
          <w:sz w:val="32"/>
        </w:rPr>
        <w:t>Труд на цветнике</w:t>
      </w:r>
    </w:p>
    <w:p w:rsidR="005F1F18" w:rsidRDefault="005F1F18" w:rsidP="00594F3E">
      <w:pPr>
        <w:rPr>
          <w:b/>
          <w:color w:val="00B050"/>
          <w:sz w:val="32"/>
        </w:rPr>
      </w:pPr>
    </w:p>
    <w:p w:rsidR="005F1F18" w:rsidRDefault="005F1F18" w:rsidP="00594F3E">
      <w:pPr>
        <w:rPr>
          <w:b/>
          <w:color w:val="00B050"/>
          <w:sz w:val="32"/>
        </w:rPr>
      </w:pPr>
    </w:p>
    <w:p w:rsidR="005F1F18" w:rsidRDefault="005F1F18" w:rsidP="00594F3E">
      <w:pPr>
        <w:rPr>
          <w:b/>
          <w:color w:val="00B050"/>
          <w:sz w:val="32"/>
        </w:rPr>
      </w:pPr>
    </w:p>
    <w:p w:rsidR="005F1F18" w:rsidRPr="00E2414F" w:rsidRDefault="005F1F18" w:rsidP="00E2414F">
      <w:pPr>
        <w:ind w:left="708" w:firstLine="708"/>
        <w:rPr>
          <w:b/>
          <w:color w:val="00B050"/>
          <w:sz w:val="32"/>
        </w:rPr>
      </w:pPr>
      <w:r>
        <w:rPr>
          <w:noProof/>
          <w:lang w:eastAsia="ru-RU"/>
        </w:rPr>
        <w:pict>
          <v:shape id="Рисунок 15" o:spid="_x0000_s1038" type="#_x0000_t75" style="position:absolute;left:0;text-align:left;margin-left:-55.05pt;margin-top:-8.75pt;width:283.5pt;height:147pt;z-index:-251674624;visibility:visible" wrapcoords="-57 0 -57 21490 21600 21490 21600 0 -57 0">
            <v:imagedata r:id="rId16" o:title="" cropbottom="12967f"/>
            <w10:wrap type="tight"/>
          </v:shape>
        </w:pict>
      </w:r>
      <w:r>
        <w:rPr>
          <w:b/>
          <w:color w:val="C00000"/>
          <w:sz w:val="32"/>
        </w:rPr>
        <w:tab/>
      </w:r>
      <w:r>
        <w:rPr>
          <w:b/>
          <w:color w:val="C00000"/>
          <w:sz w:val="32"/>
        </w:rPr>
        <w:tab/>
      </w:r>
      <w:r w:rsidRPr="00E2414F">
        <w:rPr>
          <w:b/>
          <w:color w:val="00B050"/>
          <w:sz w:val="32"/>
        </w:rPr>
        <w:t>Игры в песке</w:t>
      </w:r>
    </w:p>
    <w:p w:rsidR="005F1F18" w:rsidRPr="00E2414F" w:rsidRDefault="005F1F18" w:rsidP="003C349F">
      <w:pPr>
        <w:rPr>
          <w:b/>
          <w:color w:val="00B050"/>
          <w:sz w:val="32"/>
        </w:rPr>
      </w:pPr>
      <w:r>
        <w:rPr>
          <w:noProof/>
          <w:lang w:eastAsia="ru-RU"/>
        </w:rPr>
        <w:pict>
          <v:shape id="Рисунок 17" o:spid="_x0000_s1039" type="#_x0000_t75" style="position:absolute;margin-left:-283.5pt;margin-top:149.55pt;width:297.75pt;height:142.5pt;z-index:-251672576;visibility:visible" wrapcoords="-54 0 -54 21486 21600 21486 21600 0 -54 0">
            <v:imagedata r:id="rId17" o:title=""/>
            <w10:wrap type="tight"/>
          </v:shape>
        </w:pict>
      </w:r>
      <w:r>
        <w:rPr>
          <w:noProof/>
          <w:lang w:eastAsia="ru-RU"/>
        </w:rPr>
        <w:pict>
          <v:shape id="Рисунок 16" o:spid="_x0000_s1040" type="#_x0000_t75" style="position:absolute;margin-left:-53.25pt;margin-top:14.1pt;width:331.5pt;height:150.75pt;z-index:-251673600;visibility:visible" wrapcoords="-49 0 -49 21493 21600 21493 21600 0 -49 0">
            <v:imagedata r:id="rId18" o:title="" cropright="7174f"/>
            <w10:wrap type="tight"/>
          </v:shape>
        </w:pict>
      </w:r>
      <w:r w:rsidRPr="00E2414F">
        <w:rPr>
          <w:b/>
          <w:color w:val="00B050"/>
          <w:sz w:val="32"/>
        </w:rPr>
        <w:t>П/игры «Лошадки»</w:t>
      </w:r>
    </w:p>
    <w:p w:rsidR="005F1F18" w:rsidRPr="00E2414F" w:rsidRDefault="005F1F18" w:rsidP="00F12CAE">
      <w:pPr>
        <w:ind w:left="708" w:firstLine="708"/>
        <w:rPr>
          <w:b/>
          <w:color w:val="00B05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00B050"/>
          <w:sz w:val="32"/>
        </w:rPr>
      </w:pPr>
    </w:p>
    <w:p w:rsidR="005F1F18" w:rsidRDefault="005F1F18" w:rsidP="00F12CAE">
      <w:pPr>
        <w:ind w:left="708" w:firstLine="708"/>
        <w:rPr>
          <w:b/>
          <w:color w:val="00B050"/>
          <w:sz w:val="32"/>
        </w:rPr>
      </w:pPr>
    </w:p>
    <w:p w:rsidR="005F1F18" w:rsidRPr="00E2414F" w:rsidRDefault="005F1F18" w:rsidP="00F12CAE">
      <w:pPr>
        <w:ind w:left="708" w:firstLine="708"/>
        <w:rPr>
          <w:b/>
          <w:color w:val="00B050"/>
          <w:sz w:val="32"/>
        </w:rPr>
      </w:pPr>
      <w:r w:rsidRPr="00E2414F">
        <w:rPr>
          <w:b/>
          <w:color w:val="00B050"/>
          <w:sz w:val="32"/>
        </w:rPr>
        <w:t>Рисование радуги</w:t>
      </w:r>
    </w:p>
    <w:p w:rsidR="005F1F18" w:rsidRPr="00090D27" w:rsidRDefault="005F1F18" w:rsidP="00E2414F">
      <w:pPr>
        <w:rPr>
          <w:b/>
          <w:color w:val="C00000"/>
          <w:sz w:val="36"/>
        </w:rPr>
      </w:pPr>
      <w:r>
        <w:rPr>
          <w:noProof/>
          <w:lang w:eastAsia="ru-RU"/>
        </w:rPr>
        <w:pict>
          <v:shape id="Рисунок 20" o:spid="_x0000_s1041" type="#_x0000_t75" style="position:absolute;margin-left:214.2pt;margin-top:48.9pt;width:291pt;height:144.75pt;z-index:-251669504;visibility:visible" wrapcoords="-56 0 -56 21488 21600 21488 21600 0 -56 0">
            <v:imagedata r:id="rId19" o:title="" cropbottom="20753f" cropleft="9560f" cropright="21753f"/>
            <w10:wrap type="tight"/>
          </v:shape>
        </w:pict>
      </w:r>
      <w:r>
        <w:rPr>
          <w:noProof/>
          <w:lang w:eastAsia="ru-RU"/>
        </w:rPr>
        <w:pict>
          <v:shape id="Рисунок 18" o:spid="_x0000_s1042" type="#_x0000_t75" style="position:absolute;margin-left:-76.05pt;margin-top:19.05pt;width:282pt;height:162.75pt;z-index:-251671552;visibility:visible" wrapcoords="-57 0 -57 21500 21600 21500 21600 0 -57 0">
            <v:imagedata r:id="rId20" o:title="" cropleft="5885f" cropright="18859f"/>
            <w10:wrap type="tight"/>
          </v:shape>
        </w:pict>
      </w:r>
      <w:r w:rsidRPr="00090D27">
        <w:rPr>
          <w:b/>
          <w:color w:val="C00000"/>
          <w:sz w:val="36"/>
        </w:rPr>
        <w:t>Спортивная эстафета</w:t>
      </w: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  <w:r>
        <w:rPr>
          <w:noProof/>
          <w:lang w:eastAsia="ru-RU"/>
        </w:rPr>
        <w:pict>
          <v:shape id="Рисунок 21" o:spid="_x0000_s1043" type="#_x0000_t75" style="position:absolute;left:0;text-align:left;margin-left:-68.55pt;margin-top:1.75pt;width:282.75pt;height:153pt;z-index:-251668480;visibility:visible" wrapcoords="-57 0 -57 21494 21600 21494 21600 0 -57 0">
            <v:imagedata r:id="rId21" o:title="" cropbottom="6609f" cropleft="7390f" cropright="16593f"/>
            <w10:wrap type="tight"/>
          </v:shape>
        </w:pict>
      </w:r>
    </w:p>
    <w:p w:rsidR="005F1F18" w:rsidRDefault="005F1F18" w:rsidP="000A24DB">
      <w:pPr>
        <w:ind w:left="708" w:firstLine="708"/>
        <w:rPr>
          <w:b/>
          <w:color w:val="C00000"/>
          <w:sz w:val="32"/>
        </w:rPr>
      </w:pPr>
      <w:r>
        <w:rPr>
          <w:noProof/>
          <w:lang w:eastAsia="ru-RU"/>
        </w:rPr>
        <w:pict>
          <v:shape id="Рисунок 19" o:spid="_x0000_s1044" type="#_x0000_t75" style="position:absolute;left:0;text-align:left;margin-left:-20.25pt;margin-top:22.25pt;width:271.5pt;height:139.5pt;z-index:-251670528;visibility:visible" wrapcoords="-60 0 -60 21484 21600 21484 21600 0 -60 0">
            <v:imagedata r:id="rId22" o:title="" cropleft="12759f" cropright="7104f"/>
            <w10:wrap type="tight"/>
          </v:shape>
        </w:pict>
      </w:r>
    </w:p>
    <w:p w:rsidR="005F1F18" w:rsidRPr="000A24DB" w:rsidRDefault="005F1F18" w:rsidP="000A24DB">
      <w:pPr>
        <w:ind w:left="708" w:firstLine="708"/>
        <w:rPr>
          <w:b/>
          <w:color w:val="C00000"/>
          <w:sz w:val="32"/>
        </w:rPr>
      </w:pPr>
      <w:r w:rsidRPr="00E2414F">
        <w:rPr>
          <w:b/>
          <w:color w:val="002060"/>
          <w:sz w:val="40"/>
        </w:rPr>
        <w:t>Тема недели «Осторожный пешеход»</w:t>
      </w:r>
    </w:p>
    <w:p w:rsidR="005F1F18" w:rsidRPr="00E2414F" w:rsidRDefault="005F1F18" w:rsidP="00F12CAE">
      <w:pPr>
        <w:ind w:left="708" w:firstLine="708"/>
        <w:rPr>
          <w:b/>
          <w:color w:val="C00000"/>
          <w:sz w:val="36"/>
        </w:rPr>
      </w:pPr>
      <w:r w:rsidRPr="00E2414F">
        <w:rPr>
          <w:b/>
          <w:color w:val="C00000"/>
          <w:sz w:val="36"/>
        </w:rPr>
        <w:t>Развлечение «</w:t>
      </w:r>
      <w:r>
        <w:rPr>
          <w:b/>
          <w:color w:val="C00000"/>
          <w:sz w:val="36"/>
        </w:rPr>
        <w:t>Светофор</w:t>
      </w:r>
      <w:r w:rsidRPr="00E2414F">
        <w:rPr>
          <w:b/>
          <w:color w:val="C00000"/>
          <w:sz w:val="36"/>
        </w:rPr>
        <w:t>»</w:t>
      </w:r>
      <w:r>
        <w:rPr>
          <w:b/>
          <w:color w:val="C00000"/>
          <w:sz w:val="36"/>
        </w:rPr>
        <w:t xml:space="preserve"> </w:t>
      </w:r>
    </w:p>
    <w:p w:rsidR="005F1F18" w:rsidRDefault="005F1F18" w:rsidP="00954558">
      <w:pPr>
        <w:rPr>
          <w:b/>
          <w:color w:val="002060"/>
          <w:sz w:val="32"/>
        </w:rPr>
      </w:pPr>
      <w:r>
        <w:rPr>
          <w:noProof/>
          <w:lang w:eastAsia="ru-RU"/>
        </w:rPr>
        <w:pict>
          <v:shape id="Рисунок 40" o:spid="_x0000_s1045" type="#_x0000_t75" style="position:absolute;margin-left:209.15pt;margin-top:46.6pt;width:283.7pt;height:184.3pt;z-index:-251657216;visibility:visible" wrapcoords="743 1141 743 18615 1314 18878 2514 18878 19143 18878 19429 18878 19886 18351 19829 3951 19657 1141 743 1141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">
            <v:imagedata r:id="rId23" o:title=""/>
            <o:lock v:ext="edit" aspectratio="f"/>
            <w10:wrap type="tight"/>
          </v:shape>
        </w:pict>
      </w:r>
      <w:r>
        <w:rPr>
          <w:noProof/>
          <w:lang w:eastAsia="ru-RU"/>
        </w:rPr>
        <w:pict>
          <v:shape id="Рисунок 43" o:spid="_x0000_s1046" type="#_x0000_t75" style="position:absolute;margin-left:-82.6pt;margin-top:35.35pt;width:319.7pt;height:195.35pt;z-index:-251655168;visibility:visible" wrapcoords="659 1080 659 18775 1217 19025 2180 19025 19420 19025 19724 19025 19977 18692 20079 14372 20028 3738 19876 1080 659 1080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">
            <v:imagedata r:id="rId24" o:title=""/>
            <o:lock v:ext="edit" aspectratio="f"/>
            <w10:wrap type="tight"/>
          </v:shape>
        </w:pict>
      </w:r>
      <w:r>
        <w:rPr>
          <w:b/>
          <w:color w:val="002060"/>
          <w:sz w:val="32"/>
        </w:rPr>
        <w:t>Назови дорожный знак</w:t>
      </w:r>
      <w:r>
        <w:rPr>
          <w:b/>
          <w:color w:val="002060"/>
          <w:sz w:val="32"/>
        </w:rPr>
        <w:tab/>
      </w:r>
      <w:r>
        <w:rPr>
          <w:b/>
          <w:color w:val="002060"/>
          <w:sz w:val="32"/>
        </w:rPr>
        <w:tab/>
      </w:r>
      <w:r>
        <w:rPr>
          <w:b/>
          <w:color w:val="002060"/>
          <w:sz w:val="32"/>
        </w:rPr>
        <w:tab/>
      </w:r>
      <w:r>
        <w:rPr>
          <w:b/>
          <w:color w:val="002060"/>
          <w:sz w:val="32"/>
        </w:rPr>
        <w:tab/>
        <w:t>С</w:t>
      </w:r>
      <w:r w:rsidRPr="00E2414F">
        <w:rPr>
          <w:b/>
          <w:color w:val="002060"/>
          <w:sz w:val="32"/>
        </w:rPr>
        <w:t>ветофор из шариков</w:t>
      </w:r>
      <w:r>
        <w:rPr>
          <w:b/>
          <w:color w:val="002060"/>
          <w:sz w:val="32"/>
        </w:rPr>
        <w:tab/>
      </w:r>
      <w:r>
        <w:rPr>
          <w:b/>
          <w:color w:val="002060"/>
          <w:sz w:val="32"/>
        </w:rPr>
        <w:tab/>
      </w:r>
    </w:p>
    <w:p w:rsidR="005F1F18" w:rsidRDefault="005F1F18" w:rsidP="000A24DB">
      <w:pPr>
        <w:rPr>
          <w:b/>
          <w:color w:val="002060"/>
          <w:sz w:val="32"/>
        </w:rPr>
      </w:pPr>
      <w:r>
        <w:rPr>
          <w:b/>
          <w:color w:val="C00000"/>
          <w:sz w:val="32"/>
        </w:rPr>
        <w:t>П/игра «Цветные автомобили</w:t>
      </w:r>
    </w:p>
    <w:p w:rsidR="005F1F18" w:rsidRPr="000A24DB" w:rsidRDefault="005F1F18" w:rsidP="000A24DB">
      <w:pPr>
        <w:rPr>
          <w:b/>
          <w:color w:val="002060"/>
          <w:sz w:val="32"/>
        </w:rPr>
      </w:pPr>
      <w:r>
        <w:rPr>
          <w:noProof/>
          <w:lang w:eastAsia="ru-RU"/>
        </w:rPr>
        <w:pict>
          <v:shape id="Рисунок 30" o:spid="_x0000_s1047" type="#_x0000_t75" style="position:absolute;margin-left:218.15pt;margin-top:37.65pt;width:284.65pt;height:156.5pt;z-index:-251644928;visibility:visible" wrapcoords="739 1344 739 18189 2501 18396 19156 18396 19383 18396 19781 18086 19895 16226 19838 4651 19667 1344 739 1344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">
            <v:imagedata r:id="rId25" o:title=""/>
            <o:lock v:ext="edit" aspectratio="f"/>
            <w10:wrap type="tight"/>
          </v:shape>
        </w:pict>
      </w:r>
      <w:r>
        <w:rPr>
          <w:noProof/>
          <w:lang w:eastAsia="ru-RU"/>
        </w:rPr>
        <w:pict>
          <v:shape id="Рисунок 41" o:spid="_x0000_s1048" type="#_x0000_t75" style="position:absolute;margin-left:-82.6pt;margin-top:6.15pt;width:307.7pt;height:159.35pt;z-index:-251656192;visibility:visible" wrapcoords="685 1325 685 18136 1264 18442 2265 18442 19387 18442 19651 18442 19914 18034 20020 14366 19967 4585 19809 1325 685 1325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">
            <v:imagedata r:id="rId26" o:title=""/>
            <o:lock v:ext="edit" aspectratio="f"/>
            <w10:wrap type="tight"/>
          </v:shape>
        </w:pict>
      </w:r>
      <w:r w:rsidRPr="00807F82">
        <w:rPr>
          <w:b/>
          <w:color w:val="002060"/>
          <w:sz w:val="32"/>
        </w:rPr>
        <w:t>С/р игры «Дорожное движение»</w:t>
      </w:r>
    </w:p>
    <w:p w:rsidR="005F1F18" w:rsidRDefault="005F1F18" w:rsidP="000A24DB">
      <w:pPr>
        <w:rPr>
          <w:b/>
          <w:color w:val="FF0000"/>
          <w:sz w:val="32"/>
        </w:rPr>
      </w:pPr>
      <w:r>
        <w:rPr>
          <w:noProof/>
          <w:lang w:eastAsia="ru-RU"/>
        </w:rPr>
        <w:pict>
          <v:shape id="Рисунок 29" o:spid="_x0000_s1049" type="#_x0000_t75" style="position:absolute;margin-left:-82.6pt;margin-top:179.95pt;width:4in;height:175.2pt;z-index:-251645952;visibility:visible" wrapcoords="731 1200 731 18462 1125 18738 2531 18738 19125 18738 19519 18738 19912 18092 19856 4154 19688 1200 731 1200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">
            <v:imagedata r:id="rId27" o:title=""/>
            <o:lock v:ext="edit" aspectratio="f"/>
            <w10:wrap type="tight"/>
          </v:shape>
        </w:pict>
      </w:r>
      <w:r>
        <w:rPr>
          <w:b/>
          <w:color w:val="FF0000"/>
          <w:sz w:val="32"/>
        </w:rPr>
        <w:t>Собери светофор</w:t>
      </w:r>
    </w:p>
    <w:p w:rsidR="005F1F18" w:rsidRPr="000A24DB" w:rsidRDefault="005F1F18" w:rsidP="000A24DB">
      <w:pPr>
        <w:ind w:left="708" w:firstLine="708"/>
        <w:rPr>
          <w:b/>
          <w:color w:val="FF0000"/>
          <w:sz w:val="32"/>
        </w:rPr>
      </w:pPr>
      <w:r>
        <w:rPr>
          <w:noProof/>
          <w:lang w:eastAsia="ru-RU"/>
        </w:rPr>
        <w:pict>
          <v:shape id="Рисунок 2" o:spid="_x0000_s1050" type="#_x0000_t75" style="position:absolute;left:0;text-align:left;margin-left:167.7pt;margin-top:583.1pt;width:262.55pt;height:162.7pt;z-index:-251654144;visibility:visible" wrapcoords="802 1294 802 18216 1296 18514 2654 18514 18885 18514 19317 18514 19749 17818 19687 4479 19502 1294 802 1294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">
            <v:imagedata r:id="rId28" o:title=""/>
            <o:lock v:ext="edit" aspectratio="f"/>
            <w10:wrap type="tight"/>
          </v:shape>
        </w:pict>
      </w:r>
      <w:r>
        <w:rPr>
          <w:b/>
          <w:color w:val="FF0000"/>
          <w:sz w:val="32"/>
        </w:rPr>
        <w:t>Поезд</w:t>
      </w:r>
    </w:p>
    <w:p w:rsidR="005F1F18" w:rsidRDefault="005F1F18" w:rsidP="00734677">
      <w:pPr>
        <w:ind w:left="708" w:firstLine="708"/>
        <w:rPr>
          <w:b/>
          <w:color w:val="FF0000"/>
          <w:sz w:val="32"/>
        </w:rPr>
      </w:pPr>
    </w:p>
    <w:p w:rsidR="005F1F18" w:rsidRDefault="005F1F18" w:rsidP="00993107">
      <w:pPr>
        <w:rPr>
          <w:b/>
          <w:color w:val="E36C0A"/>
          <w:sz w:val="40"/>
        </w:rPr>
      </w:pPr>
      <w:r w:rsidRPr="00807F82">
        <w:rPr>
          <w:b/>
          <w:color w:val="E36C0A"/>
          <w:sz w:val="40"/>
        </w:rPr>
        <w:t>Тема недели</w:t>
      </w:r>
      <w:r>
        <w:rPr>
          <w:b/>
          <w:color w:val="E36C0A"/>
          <w:sz w:val="40"/>
        </w:rPr>
        <w:t xml:space="preserve"> «Добрые волшебники»</w:t>
      </w:r>
    </w:p>
    <w:p w:rsidR="005F1F18" w:rsidRPr="001D1A10" w:rsidRDefault="005F1F18" w:rsidP="001D1A10">
      <w:pPr>
        <w:ind w:left="1416" w:firstLine="708"/>
        <w:rPr>
          <w:b/>
          <w:color w:val="C00000"/>
          <w:sz w:val="40"/>
        </w:rPr>
      </w:pPr>
      <w:r>
        <w:rPr>
          <w:b/>
          <w:color w:val="C00000"/>
          <w:sz w:val="40"/>
        </w:rPr>
        <w:t>«</w:t>
      </w:r>
      <w:r w:rsidRPr="001D1A10">
        <w:rPr>
          <w:b/>
          <w:color w:val="C00000"/>
          <w:sz w:val="40"/>
        </w:rPr>
        <w:t>Я фокусник</w:t>
      </w:r>
      <w:r>
        <w:rPr>
          <w:b/>
          <w:color w:val="C00000"/>
          <w:sz w:val="40"/>
        </w:rPr>
        <w:t>»</w:t>
      </w:r>
    </w:p>
    <w:p w:rsidR="005F1F18" w:rsidRDefault="005F1F18" w:rsidP="001D1A10">
      <w:pPr>
        <w:ind w:left="1416" w:firstLine="708"/>
        <w:rPr>
          <w:b/>
          <w:color w:val="0070C0"/>
          <w:sz w:val="36"/>
        </w:rPr>
      </w:pPr>
      <w:r>
        <w:rPr>
          <w:noProof/>
          <w:lang w:eastAsia="ru-RU"/>
        </w:rPr>
        <w:pict>
          <v:shape id="Рисунок 3" o:spid="_x0000_s1051" type="#_x0000_t75" style="position:absolute;left:0;text-align:left;margin-left:-62.55pt;margin-top:12.55pt;width:254.6pt;height:146.25pt;z-index:-251653120;visibility:visible" wrapcoords="-64 0 -64 21489 21600 21489 21600 0 -64 0">
            <v:imagedata r:id="rId29" o:title=""/>
            <w10:wrap type="tight"/>
          </v:shape>
        </w:pict>
      </w:r>
      <w:r>
        <w:rPr>
          <w:noProof/>
          <w:lang w:eastAsia="ru-RU"/>
        </w:rPr>
        <w:pict>
          <v:shape id="Рисунок 4" o:spid="_x0000_s1052" type="#_x0000_t75" style="position:absolute;left:0;text-align:left;margin-left:208.75pt;margin-top:16.1pt;width:279pt;height:146.25pt;z-index:-251652096;visibility:visible" wrapcoords="-58 0 -58 21489 21600 21489 21600 0 -58 0">
            <v:imagedata r:id="rId30" o:title="" cropright="10332f"/>
            <w10:wrap type="tight"/>
          </v:shape>
        </w:pict>
      </w:r>
      <w:r w:rsidRPr="001D1A10">
        <w:rPr>
          <w:b/>
          <w:color w:val="0070C0"/>
          <w:sz w:val="36"/>
        </w:rPr>
        <w:t>Экспериментирование</w:t>
      </w:r>
    </w:p>
    <w:p w:rsidR="005F1F18" w:rsidRDefault="005F1F18" w:rsidP="001D1A10">
      <w:pPr>
        <w:rPr>
          <w:b/>
          <w:color w:val="FF0000"/>
          <w:sz w:val="32"/>
        </w:rPr>
      </w:pPr>
      <w:r>
        <w:rPr>
          <w:b/>
          <w:color w:val="FF0000"/>
          <w:sz w:val="32"/>
        </w:rPr>
        <w:t xml:space="preserve">с магнитом </w:t>
      </w:r>
      <w:r>
        <w:rPr>
          <w:b/>
          <w:color w:val="FF0000"/>
          <w:sz w:val="32"/>
        </w:rPr>
        <w:tab/>
      </w:r>
      <w:r>
        <w:rPr>
          <w:b/>
          <w:color w:val="FF0000"/>
          <w:sz w:val="32"/>
        </w:rPr>
        <w:tab/>
      </w:r>
      <w:r>
        <w:rPr>
          <w:b/>
          <w:color w:val="FF0000"/>
          <w:sz w:val="32"/>
        </w:rPr>
        <w:tab/>
      </w:r>
      <w:r>
        <w:rPr>
          <w:b/>
          <w:color w:val="FF0000"/>
          <w:sz w:val="32"/>
        </w:rPr>
        <w:tab/>
        <w:t xml:space="preserve">с предметами </w:t>
      </w:r>
      <w:bookmarkStart w:id="0" w:name="_GoBack"/>
      <w:bookmarkEnd w:id="0"/>
    </w:p>
    <w:p w:rsidR="005F1F18" w:rsidRDefault="005F1F18" w:rsidP="001D1A10">
      <w:pPr>
        <w:rPr>
          <w:b/>
          <w:color w:val="FF0000"/>
          <w:sz w:val="32"/>
        </w:rPr>
      </w:pPr>
      <w:r>
        <w:rPr>
          <w:b/>
          <w:color w:val="FF0000"/>
          <w:sz w:val="32"/>
        </w:rPr>
        <w:t xml:space="preserve"> </w:t>
      </w:r>
    </w:p>
    <w:p w:rsidR="005F1F18" w:rsidRDefault="005F1F18" w:rsidP="001D1A10">
      <w:pPr>
        <w:rPr>
          <w:b/>
          <w:color w:val="FF0000"/>
          <w:sz w:val="32"/>
        </w:rPr>
      </w:pPr>
      <w:r>
        <w:rPr>
          <w:noProof/>
          <w:lang w:eastAsia="ru-RU"/>
        </w:rPr>
        <w:pict>
          <v:shape id="Рисунок 6" o:spid="_x0000_s1053" type="#_x0000_t75" style="position:absolute;margin-left:213.25pt;margin-top:.75pt;width:285pt;height:138pt;z-index:-251650048;visibility:visible" wrapcoords="-57 0 -57 21483 21600 21483 21600 0 -57 0">
            <v:imagedata r:id="rId31" o:title=""/>
            <w10:wrap type="tight"/>
          </v:shape>
        </w:pict>
      </w:r>
      <w:r>
        <w:rPr>
          <w:noProof/>
          <w:lang w:eastAsia="ru-RU"/>
        </w:rPr>
        <w:pict>
          <v:shape id="Рисунок 5" o:spid="_x0000_s1054" type="#_x0000_t75" style="position:absolute;margin-left:-36.8pt;margin-top:-14.95pt;width:178.7pt;height:248.7pt;z-index:-251651072;visibility:visible" wrapcoords="0 0 0 21509 21600 21509 21600 0 0 0">
            <v:imagedata r:id="rId32" o:title=""/>
            <w10:wrap type="tight"/>
          </v:shape>
        </w:pict>
      </w:r>
    </w:p>
    <w:p w:rsidR="005F1F18" w:rsidRDefault="005F1F18" w:rsidP="00734677">
      <w:pPr>
        <w:ind w:left="708" w:firstLine="708"/>
        <w:rPr>
          <w:b/>
          <w:color w:val="FF0000"/>
          <w:sz w:val="32"/>
        </w:rPr>
      </w:pPr>
    </w:p>
    <w:p w:rsidR="005F1F18" w:rsidRDefault="005F1F18" w:rsidP="00734677">
      <w:pPr>
        <w:ind w:left="708" w:firstLine="708"/>
        <w:rPr>
          <w:b/>
          <w:color w:val="FF0000"/>
          <w:sz w:val="32"/>
        </w:rPr>
      </w:pPr>
    </w:p>
    <w:p w:rsidR="005F1F18" w:rsidRDefault="005F1F18" w:rsidP="00734677">
      <w:pPr>
        <w:ind w:left="708" w:firstLine="708"/>
        <w:rPr>
          <w:b/>
          <w:color w:val="FF0000"/>
          <w:sz w:val="32"/>
        </w:rPr>
      </w:pPr>
    </w:p>
    <w:p w:rsidR="005F1F18" w:rsidRDefault="005F1F18" w:rsidP="002F2E4A">
      <w:pPr>
        <w:ind w:left="708" w:firstLine="708"/>
        <w:rPr>
          <w:b/>
          <w:color w:val="FF0000"/>
          <w:sz w:val="32"/>
        </w:rPr>
      </w:pPr>
    </w:p>
    <w:p w:rsidR="005F1F18" w:rsidRDefault="005F1F18" w:rsidP="001D1A10">
      <w:pPr>
        <w:ind w:left="4956" w:firstLine="708"/>
        <w:rPr>
          <w:b/>
          <w:color w:val="FF0000"/>
          <w:sz w:val="32"/>
        </w:rPr>
      </w:pPr>
      <w:r>
        <w:rPr>
          <w:noProof/>
          <w:lang w:eastAsia="ru-RU"/>
        </w:rPr>
        <w:pict>
          <v:shape id="Рисунок 7" o:spid="_x0000_s1055" type="#_x0000_t75" style="position:absolute;left:0;text-align:left;margin-left:21.25pt;margin-top:32.6pt;width:4in;height:159pt;z-index:-251649024;visibility:visible" wrapcoords="-56 0 -56 21498 21600 21498 21600 0 -56 0">
            <v:imagedata r:id="rId33" o:title=""/>
            <w10:wrap type="tight"/>
          </v:shape>
        </w:pict>
      </w:r>
      <w:r>
        <w:rPr>
          <w:b/>
          <w:color w:val="FF0000"/>
          <w:sz w:val="32"/>
        </w:rPr>
        <w:t xml:space="preserve"> С водой</w:t>
      </w:r>
    </w:p>
    <w:p w:rsidR="005F1F18" w:rsidRDefault="005F1F18" w:rsidP="002F2E4A">
      <w:pPr>
        <w:ind w:left="708" w:firstLine="708"/>
        <w:rPr>
          <w:b/>
          <w:color w:val="FF0000"/>
          <w:sz w:val="32"/>
        </w:rPr>
      </w:pPr>
    </w:p>
    <w:p w:rsidR="005F1F18" w:rsidRDefault="005F1F18" w:rsidP="002F2E4A">
      <w:pPr>
        <w:ind w:left="708" w:firstLine="708"/>
        <w:rPr>
          <w:b/>
          <w:color w:val="FF0000"/>
          <w:sz w:val="32"/>
        </w:rPr>
      </w:pPr>
    </w:p>
    <w:p w:rsidR="005F1F18" w:rsidRDefault="005F1F18" w:rsidP="000A24DB">
      <w:pPr>
        <w:rPr>
          <w:b/>
          <w:color w:val="FF0000"/>
          <w:sz w:val="32"/>
        </w:rPr>
      </w:pPr>
    </w:p>
    <w:p w:rsidR="005F1F18" w:rsidRPr="001659AD" w:rsidRDefault="005F1F18" w:rsidP="000A24DB">
      <w:pPr>
        <w:rPr>
          <w:b/>
          <w:color w:val="FF0000"/>
          <w:sz w:val="32"/>
        </w:rPr>
      </w:pPr>
      <w:r>
        <w:rPr>
          <w:noProof/>
          <w:lang w:eastAsia="ru-RU"/>
        </w:rPr>
        <w:pict>
          <v:shape id="Рисунок 22" o:spid="_x0000_s1056" type="#_x0000_t75" style="position:absolute;margin-left:-58.05pt;margin-top:31.05pt;width:199.5pt;height:276.75pt;z-index:-251667456;visibility:visible" wrapcoords="-81 0 -81 21541 21600 21541 21600 0 -81 0">
            <v:imagedata r:id="rId34" o:title="" croptop="-1f" cropbottom="1975f" cropleft="8842f" cropright="13523f"/>
            <w10:wrap type="tight"/>
          </v:shape>
        </w:pict>
      </w:r>
      <w:r>
        <w:rPr>
          <w:b/>
          <w:color w:val="FF0000"/>
          <w:sz w:val="32"/>
        </w:rPr>
        <w:t xml:space="preserve">Создание </w:t>
      </w:r>
      <w:r>
        <w:rPr>
          <w:noProof/>
          <w:lang w:eastAsia="ru-RU"/>
        </w:rPr>
        <w:pict>
          <v:shape id="Рисунок 24" o:spid="_x0000_s1057" type="#_x0000_t75" style="position:absolute;margin-left:194.7pt;margin-top:27.65pt;width:262.5pt;height:99.75pt;z-index:-251665408;visibility:visible;mso-position-horizontal-relative:text;mso-position-vertical-relative:text" wrapcoords="-62 0 -62 21438 21600 21438 21600 0 -62 0">
            <v:imagedata r:id="rId35" o:title="" cropright="8068f"/>
            <w10:wrap type="tight"/>
          </v:shape>
        </w:pict>
      </w:r>
      <w:r>
        <w:rPr>
          <w:b/>
          <w:color w:val="FF0000"/>
          <w:sz w:val="32"/>
        </w:rPr>
        <w:t xml:space="preserve">мини-музея </w:t>
      </w:r>
      <w:r w:rsidRPr="001659AD">
        <w:rPr>
          <w:b/>
          <w:color w:val="FF0000"/>
          <w:sz w:val="32"/>
        </w:rPr>
        <w:t>«Деревянная игрушка»</w:t>
      </w: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  <w:r>
        <w:rPr>
          <w:noProof/>
          <w:lang w:eastAsia="ru-RU"/>
        </w:rPr>
        <w:pict>
          <v:shape id="Рисунок 23" o:spid="_x0000_s1058" type="#_x0000_t75" style="position:absolute;left:0;text-align:left;margin-left:45.75pt;margin-top:6.2pt;width:262.5pt;height:165pt;z-index:-251666432;visibility:visible" wrapcoords="-62 0 -62 21502 21600 21502 21600 0 -62 0">
            <v:imagedata r:id="rId36" o:title="" cropleft="5922f" cropright="15579f"/>
            <w10:wrap type="tight"/>
          </v:shape>
        </w:pict>
      </w: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B549F8">
      <w:pPr>
        <w:rPr>
          <w:b/>
          <w:color w:val="C00000"/>
          <w:sz w:val="32"/>
        </w:rPr>
      </w:pPr>
    </w:p>
    <w:p w:rsidR="005F1F18" w:rsidRDefault="005F1F18" w:rsidP="00B549F8">
      <w:pPr>
        <w:rPr>
          <w:b/>
          <w:color w:val="C00000"/>
          <w:sz w:val="32"/>
        </w:rPr>
      </w:pPr>
    </w:p>
    <w:p w:rsidR="005F1F18" w:rsidRDefault="005F1F18" w:rsidP="00B549F8">
      <w:pPr>
        <w:rPr>
          <w:b/>
          <w:color w:val="C00000"/>
          <w:sz w:val="32"/>
        </w:rPr>
      </w:pPr>
      <w:r>
        <w:rPr>
          <w:noProof/>
          <w:lang w:eastAsia="ru-RU"/>
        </w:rPr>
        <w:pict>
          <v:shape id="Рисунок 1" o:spid="_x0000_s1059" type="#_x0000_t75" style="position:absolute;margin-left:-73.05pt;margin-top:46pt;width:275.25pt;height:145.5pt;z-index:-251643904;visibility:visible" wrapcoords="-59 0 -59 21489 21600 21489 21600 0 -59 0">
            <v:imagedata r:id="rId37" o:title=""/>
            <w10:wrap type="tight"/>
          </v:shape>
        </w:pict>
      </w:r>
      <w:r>
        <w:rPr>
          <w:b/>
          <w:color w:val="C00000"/>
          <w:sz w:val="32"/>
        </w:rPr>
        <w:t>Игры с деревянными игрушками</w:t>
      </w: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  <w:r>
        <w:rPr>
          <w:noProof/>
          <w:lang w:eastAsia="ru-RU"/>
        </w:rPr>
        <w:pict>
          <v:shape id="Рисунок 28" o:spid="_x0000_s1060" type="#_x0000_t75" style="position:absolute;left:0;text-align:left;margin-left:18.6pt;margin-top:6.8pt;width:260.25pt;height:145.5pt;z-index:-251642880;visibility:visible" wrapcoords="-62 0 -62 21489 21600 21489 21600 0 -62 0">
            <v:imagedata r:id="rId38" o:title=""/>
            <w10:wrap type="tight"/>
          </v:shape>
        </w:pict>
      </w: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Pr="00725F2E" w:rsidRDefault="005F1F18" w:rsidP="007C22B0">
      <w:pPr>
        <w:ind w:left="708" w:firstLine="708"/>
        <w:rPr>
          <w:color w:val="FF0000"/>
          <w:sz w:val="32"/>
        </w:rPr>
      </w:pPr>
      <w:r>
        <w:rPr>
          <w:noProof/>
          <w:lang w:eastAsia="ru-RU"/>
        </w:rPr>
        <w:pict>
          <v:shape id="Рисунок 44" o:spid="_x0000_s1061" type="#_x0000_t75" style="position:absolute;left:0;text-align:left;margin-left:217.95pt;margin-top:55.05pt;width:264.75pt;height:172.5pt;z-index:-251637760;visibility:visible" wrapcoords="-61 0 -61 21506 21600 21506 21600 0 -61 0">
            <v:imagedata r:id="rId39" o:title=""/>
            <w10:wrap type="tight"/>
          </v:shape>
        </w:pict>
      </w:r>
      <w:r>
        <w:rPr>
          <w:noProof/>
          <w:lang w:eastAsia="ru-RU"/>
        </w:rPr>
        <w:pict>
          <v:shape id="Рисунок 45" o:spid="_x0000_s1062" type="#_x0000_t75" style="position:absolute;left:0;text-align:left;margin-left:-69.3pt;margin-top:28.8pt;width:272.25pt;height:172.5pt;z-index:-251638784;visibility:visible" wrapcoords="-60 0 -60 21506 21600 21506 21600 0 -60 0">
            <v:imagedata r:id="rId40" o:title=""/>
            <w10:wrap type="tight"/>
          </v:shape>
        </w:pict>
      </w:r>
      <w:r w:rsidRPr="00725F2E">
        <w:rPr>
          <w:color w:val="FF0000"/>
          <w:sz w:val="32"/>
        </w:rPr>
        <w:t>Возложение цветов к памятнику</w:t>
      </w:r>
    </w:p>
    <w:p w:rsidR="005F1F18" w:rsidRDefault="005F1F18" w:rsidP="008C2CE2">
      <w:pPr>
        <w:rPr>
          <w:b/>
          <w:color w:val="C00000"/>
          <w:sz w:val="32"/>
        </w:rPr>
      </w:pPr>
    </w:p>
    <w:p w:rsidR="005F1F18" w:rsidRPr="007C22B0" w:rsidRDefault="005F1F18" w:rsidP="008C2CE2">
      <w:pPr>
        <w:rPr>
          <w:b/>
          <w:color w:val="C00000"/>
          <w:sz w:val="36"/>
        </w:rPr>
      </w:pPr>
      <w:r w:rsidRPr="007C22B0">
        <w:rPr>
          <w:b/>
          <w:color w:val="C00000"/>
          <w:sz w:val="36"/>
        </w:rPr>
        <w:t>Экскурсия по селу</w:t>
      </w: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  <w:r>
        <w:rPr>
          <w:noProof/>
          <w:lang w:eastAsia="ru-RU"/>
        </w:rPr>
        <w:pict>
          <v:shape id="Рисунок 26" o:spid="_x0000_s1063" type="#_x0000_t75" style="position:absolute;left:0;text-align:left;margin-left:224.65pt;margin-top:-14.3pt;width:270.75pt;height:180.75pt;z-index:-251646976;visibility:visible" wrapcoords="-60 0 -60 21510 21600 21510 21600 0 -60 0">
            <v:imagedata r:id="rId41" o:title=""/>
            <w10:wrap type="tight"/>
          </v:shape>
        </w:pict>
      </w:r>
      <w:r>
        <w:rPr>
          <w:noProof/>
          <w:lang w:eastAsia="ru-RU"/>
        </w:rPr>
        <w:pict>
          <v:shape id="Рисунок 25" o:spid="_x0000_s1064" type="#_x0000_t75" style="position:absolute;left:0;text-align:left;margin-left:-74.55pt;margin-top:23.15pt;width:285.75pt;height:180.75pt;z-index:-251648000;visibility:visible" wrapcoords="-57 0 -57 21510 21600 21510 21600 0 -57 0">
            <v:imagedata r:id="rId42" o:title="" cropright="10416f"/>
            <w10:wrap type="tight"/>
          </v:shape>
        </w:pict>
      </w: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7C22B0">
      <w:pPr>
        <w:ind w:left="1416" w:firstLine="708"/>
        <w:rPr>
          <w:b/>
          <w:color w:val="C00000"/>
          <w:sz w:val="32"/>
        </w:rPr>
      </w:pPr>
      <w:r>
        <w:rPr>
          <w:b/>
          <w:color w:val="C00000"/>
          <w:sz w:val="32"/>
        </w:rPr>
        <w:t>Природа Родного края</w:t>
      </w: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  <w:r>
        <w:rPr>
          <w:noProof/>
          <w:lang w:eastAsia="ru-RU"/>
        </w:rPr>
        <w:pict>
          <v:shape id="Рисунок 31" o:spid="_x0000_s1065" type="#_x0000_t75" style="position:absolute;left:0;text-align:left;margin-left:230.5pt;margin-top:10.4pt;width:274.5pt;height:165pt;z-index:-251640832;visibility:visible" wrapcoords="-59 0 -59 21502 21600 21502 21600 0 -59 0">
            <v:imagedata r:id="rId43" o:title=""/>
            <w10:wrap type="tight"/>
          </v:shape>
        </w:pict>
      </w:r>
      <w:r>
        <w:rPr>
          <w:noProof/>
          <w:lang w:eastAsia="ru-RU"/>
        </w:rPr>
        <w:pict>
          <v:shape id="Рисунок 27" o:spid="_x0000_s1066" type="#_x0000_t75" style="position:absolute;left:0;text-align:left;margin-left:-82.05pt;margin-top:29.9pt;width:276.75pt;height:145.5pt;z-index:-251641856;visibility:visible" wrapcoords="-59 0 -59 21489 21600 21489 21600 0 -59 0">
            <v:imagedata r:id="rId44" o:title=""/>
            <w10:wrap type="tight"/>
          </v:shape>
        </w:pict>
      </w: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Default="005F1F18" w:rsidP="00F12CAE">
      <w:pPr>
        <w:ind w:left="708" w:firstLine="708"/>
        <w:rPr>
          <w:b/>
          <w:color w:val="C00000"/>
          <w:sz w:val="32"/>
        </w:rPr>
      </w:pPr>
    </w:p>
    <w:p w:rsidR="005F1F18" w:rsidRPr="00310311" w:rsidRDefault="005F1F18" w:rsidP="00310311">
      <w:pPr>
        <w:rPr>
          <w:sz w:val="32"/>
        </w:rPr>
      </w:pPr>
    </w:p>
    <w:p w:rsidR="005F1F18" w:rsidRDefault="005F1F18" w:rsidP="00310311">
      <w:pPr>
        <w:rPr>
          <w:sz w:val="32"/>
        </w:rPr>
      </w:pPr>
    </w:p>
    <w:p w:rsidR="005F1F18" w:rsidRPr="00310311" w:rsidRDefault="005F1F18" w:rsidP="00310311">
      <w:pPr>
        <w:tabs>
          <w:tab w:val="left" w:pos="1950"/>
        </w:tabs>
        <w:rPr>
          <w:sz w:val="32"/>
        </w:rPr>
      </w:pPr>
      <w:r>
        <w:rPr>
          <w:noProof/>
          <w:lang w:eastAsia="ru-RU"/>
        </w:rPr>
        <w:pict>
          <v:shape id="Рисунок 34" o:spid="_x0000_s1067" type="#_x0000_t75" style="position:absolute;margin-left:48.45pt;margin-top:40.7pt;width:363pt;height:179.25pt;z-index:-251639808;visibility:visible" wrapcoords="-45 0 -45 21510 21600 21510 21600 0 -45 0">
            <v:imagedata r:id="rId45" o:title=""/>
            <w10:wrap type="tight"/>
          </v:shape>
        </w:pict>
      </w:r>
      <w:r>
        <w:rPr>
          <w:sz w:val="32"/>
        </w:rPr>
        <w:tab/>
      </w:r>
    </w:p>
    <w:sectPr w:rsidR="005F1F18" w:rsidRPr="00310311" w:rsidSect="00AF28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5313B"/>
    <w:rsid w:val="00006AD4"/>
    <w:rsid w:val="00050ABE"/>
    <w:rsid w:val="00090D27"/>
    <w:rsid w:val="000A24DB"/>
    <w:rsid w:val="000A2D24"/>
    <w:rsid w:val="001002C2"/>
    <w:rsid w:val="0011354E"/>
    <w:rsid w:val="0011409D"/>
    <w:rsid w:val="001569C7"/>
    <w:rsid w:val="001659AD"/>
    <w:rsid w:val="001746A2"/>
    <w:rsid w:val="001C6B50"/>
    <w:rsid w:val="001D1A10"/>
    <w:rsid w:val="002162F0"/>
    <w:rsid w:val="00274E6E"/>
    <w:rsid w:val="00277AD5"/>
    <w:rsid w:val="002900D0"/>
    <w:rsid w:val="002915F5"/>
    <w:rsid w:val="0029467E"/>
    <w:rsid w:val="002C3A01"/>
    <w:rsid w:val="002F2E4A"/>
    <w:rsid w:val="00310311"/>
    <w:rsid w:val="00333439"/>
    <w:rsid w:val="00350338"/>
    <w:rsid w:val="00375C4D"/>
    <w:rsid w:val="003C349F"/>
    <w:rsid w:val="003D6287"/>
    <w:rsid w:val="004C2B27"/>
    <w:rsid w:val="0058557C"/>
    <w:rsid w:val="00594F3E"/>
    <w:rsid w:val="005C040F"/>
    <w:rsid w:val="005F1F18"/>
    <w:rsid w:val="006377B2"/>
    <w:rsid w:val="006B3A64"/>
    <w:rsid w:val="00725F2E"/>
    <w:rsid w:val="00734677"/>
    <w:rsid w:val="0077035C"/>
    <w:rsid w:val="007776E7"/>
    <w:rsid w:val="007A64FC"/>
    <w:rsid w:val="007C22B0"/>
    <w:rsid w:val="007E0F74"/>
    <w:rsid w:val="00807F82"/>
    <w:rsid w:val="008A0720"/>
    <w:rsid w:val="008C2CE2"/>
    <w:rsid w:val="008C3D75"/>
    <w:rsid w:val="008E2890"/>
    <w:rsid w:val="00954558"/>
    <w:rsid w:val="00993107"/>
    <w:rsid w:val="00AB2ACE"/>
    <w:rsid w:val="00AB6DCD"/>
    <w:rsid w:val="00AF2820"/>
    <w:rsid w:val="00B27B16"/>
    <w:rsid w:val="00B549F8"/>
    <w:rsid w:val="00B5770D"/>
    <w:rsid w:val="00B8479F"/>
    <w:rsid w:val="00BF087D"/>
    <w:rsid w:val="00C222C8"/>
    <w:rsid w:val="00C96D44"/>
    <w:rsid w:val="00CA375E"/>
    <w:rsid w:val="00CB2FD3"/>
    <w:rsid w:val="00CC3C31"/>
    <w:rsid w:val="00D11A80"/>
    <w:rsid w:val="00D60BCF"/>
    <w:rsid w:val="00DC3D53"/>
    <w:rsid w:val="00DF529B"/>
    <w:rsid w:val="00DF57FE"/>
    <w:rsid w:val="00E078EB"/>
    <w:rsid w:val="00E2414F"/>
    <w:rsid w:val="00E42BE9"/>
    <w:rsid w:val="00E85372"/>
    <w:rsid w:val="00EB62D9"/>
    <w:rsid w:val="00F12CAE"/>
    <w:rsid w:val="00F36C80"/>
    <w:rsid w:val="00F4355F"/>
    <w:rsid w:val="00F466DE"/>
    <w:rsid w:val="00F5313B"/>
    <w:rsid w:val="00FD092F"/>
    <w:rsid w:val="00FF24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2820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C96D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96D44"/>
    <w:rPr>
      <w:rFonts w:ascii="Tahoma" w:hAnsi="Tahoma" w:cs="Tahoma"/>
      <w:sz w:val="16"/>
      <w:szCs w:val="16"/>
    </w:rPr>
  </w:style>
  <w:style w:type="paragraph" w:styleId="NoSpacing">
    <w:name w:val="No Spacing"/>
    <w:uiPriority w:val="99"/>
    <w:qFormat/>
    <w:rsid w:val="001C6B50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217</TotalTime>
  <Pages>8</Pages>
  <Words>165</Words>
  <Characters>942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Любовь</cp:lastModifiedBy>
  <cp:revision>122</cp:revision>
  <dcterms:created xsi:type="dcterms:W3CDTF">2017-06-08T08:07:00Z</dcterms:created>
  <dcterms:modified xsi:type="dcterms:W3CDTF">2017-10-06T03:28:00Z</dcterms:modified>
</cp:coreProperties>
</file>