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BE" w:rsidRDefault="005D76BE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SDC19251.JPG" style="position:absolute;margin-left:-24.1pt;margin-top:.6pt;width:467.55pt;height:350.65pt;z-index:-251658240;visibility:visible" wrapcoords="-35 0 -35 21554 21600 21554 21600 0 -35 0">
            <v:imagedata r:id="rId6" o:title=""/>
            <w10:wrap type="tight"/>
          </v:shape>
        </w:pict>
      </w:r>
    </w:p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Pr="005F7F3F" w:rsidRDefault="005D76BE" w:rsidP="005F7F3F"/>
    <w:p w:rsidR="005D76BE" w:rsidRDefault="005D76BE" w:rsidP="005F7F3F"/>
    <w:p w:rsidR="005D76BE" w:rsidRDefault="005D76BE" w:rsidP="00B25F9C">
      <w:pPr>
        <w:jc w:val="center"/>
        <w:rPr>
          <w:color w:val="0000FF"/>
          <w:sz w:val="40"/>
          <w:szCs w:val="40"/>
        </w:rPr>
      </w:pPr>
      <w:r w:rsidRPr="00B25F9C">
        <w:rPr>
          <w:color w:val="0000FF"/>
          <w:sz w:val="40"/>
          <w:szCs w:val="40"/>
        </w:rPr>
        <w:t>Мероприятия МКДОУ АГО «Ачитский детский сад «Улыбка» филиал «Бакряжский детский «Колокольчик»  за летний период                                            2017-2018 учебный год</w:t>
      </w:r>
    </w:p>
    <w:p w:rsidR="005D76BE" w:rsidRPr="00B25F9C" w:rsidRDefault="005D76BE" w:rsidP="00B25F9C">
      <w:pPr>
        <w:jc w:val="center"/>
        <w:rPr>
          <w:color w:val="339966"/>
          <w:sz w:val="40"/>
          <w:szCs w:val="40"/>
        </w:rPr>
      </w:pPr>
      <w:r w:rsidRPr="00B25F9C">
        <w:rPr>
          <w:b/>
          <w:color w:val="FF0000"/>
          <w:sz w:val="52"/>
          <w:szCs w:val="52"/>
        </w:rPr>
        <w:t>«Лето, лето, ты совсем другого  цвета!»</w:t>
      </w:r>
      <w:r>
        <w:rPr>
          <w:color w:val="0000FF"/>
          <w:sz w:val="40"/>
          <w:szCs w:val="40"/>
        </w:rPr>
        <w:t xml:space="preserve"> </w:t>
      </w:r>
      <w:r w:rsidRPr="00B25F9C">
        <w:rPr>
          <w:color w:val="0000FF"/>
          <w:sz w:val="36"/>
          <w:szCs w:val="36"/>
        </w:rPr>
        <w:t>Воспитатель: Лосева С.М (старше -подготовительная группа)</w:t>
      </w:r>
      <w:r w:rsidRPr="00B25F9C">
        <w:rPr>
          <w:color w:val="339966"/>
          <w:sz w:val="36"/>
          <w:szCs w:val="36"/>
        </w:rPr>
        <w:t xml:space="preserve">  </w:t>
      </w:r>
    </w:p>
    <w:p w:rsidR="005D76BE" w:rsidRPr="00B25F9C" w:rsidRDefault="005D76BE" w:rsidP="005F7F3F">
      <w:pPr>
        <w:rPr>
          <w:color w:val="339966"/>
          <w:sz w:val="36"/>
          <w:szCs w:val="36"/>
        </w:rPr>
      </w:pPr>
    </w:p>
    <w:p w:rsidR="005D76BE" w:rsidRDefault="005D76BE" w:rsidP="005F7F3F">
      <w:pPr>
        <w:rPr>
          <w:sz w:val="36"/>
          <w:szCs w:val="36"/>
        </w:rPr>
      </w:pPr>
    </w:p>
    <w:p w:rsidR="005D76BE" w:rsidRDefault="005D76BE" w:rsidP="005F7F3F">
      <w:pPr>
        <w:rPr>
          <w:sz w:val="36"/>
          <w:szCs w:val="36"/>
        </w:rPr>
      </w:pPr>
    </w:p>
    <w:p w:rsidR="005D76BE" w:rsidRDefault="005D76BE" w:rsidP="005F7F3F">
      <w:pPr>
        <w:rPr>
          <w:sz w:val="36"/>
          <w:szCs w:val="36"/>
        </w:rPr>
      </w:pPr>
    </w:p>
    <w:p w:rsidR="005D76BE" w:rsidRDefault="005D76BE" w:rsidP="005F7F3F">
      <w:pPr>
        <w:rPr>
          <w:sz w:val="36"/>
          <w:szCs w:val="36"/>
        </w:rPr>
      </w:pPr>
    </w:p>
    <w:p w:rsidR="005D76BE" w:rsidRPr="00B25F9C" w:rsidRDefault="005D76BE" w:rsidP="005F7F3F">
      <w:pPr>
        <w:rPr>
          <w:color w:val="FF3300"/>
          <w:sz w:val="36"/>
          <w:szCs w:val="36"/>
        </w:rPr>
      </w:pPr>
      <w:r w:rsidRPr="00B25F9C">
        <w:rPr>
          <w:color w:val="FF3300"/>
          <w:sz w:val="36"/>
          <w:szCs w:val="36"/>
        </w:rPr>
        <w:t>Праздничное мероприятие , посвящённое дню защиты детей «Лето, лето к нам пришло!» 01.06.16.</w:t>
      </w:r>
    </w:p>
    <w:p w:rsidR="005D76BE" w:rsidRDefault="005D76BE" w:rsidP="005F7F3F">
      <w:pPr>
        <w:rPr>
          <w:sz w:val="36"/>
          <w:szCs w:val="36"/>
        </w:rPr>
      </w:pPr>
    </w:p>
    <w:p w:rsidR="005D76BE" w:rsidRDefault="005D76BE" w:rsidP="00B25F9C">
      <w:pPr>
        <w:jc w:val="center"/>
        <w:rPr>
          <w:sz w:val="36"/>
          <w:szCs w:val="36"/>
        </w:rPr>
      </w:pPr>
      <w:r w:rsidRPr="006F4D80">
        <w:rPr>
          <w:noProof/>
          <w:sz w:val="36"/>
          <w:szCs w:val="36"/>
          <w:lang w:eastAsia="ru-RU"/>
        </w:rPr>
        <w:pict>
          <v:shape id="Рисунок 30" o:spid="_x0000_i1025" type="#_x0000_t75" style="width:346.5pt;height:260.25pt;visibility:visible">
            <v:imagedata r:id="rId7" o:title=""/>
          </v:shape>
        </w:pict>
      </w:r>
    </w:p>
    <w:p w:rsidR="005D76BE" w:rsidRPr="00B25F9C" w:rsidRDefault="005D76BE" w:rsidP="00B25F9C">
      <w:pPr>
        <w:jc w:val="center"/>
        <w:rPr>
          <w:color w:val="990099"/>
          <w:sz w:val="36"/>
          <w:szCs w:val="36"/>
        </w:rPr>
      </w:pPr>
      <w:r w:rsidRPr="00B25F9C">
        <w:rPr>
          <w:color w:val="990099"/>
          <w:sz w:val="36"/>
          <w:szCs w:val="36"/>
        </w:rPr>
        <w:t>«День весёлых игр и забав» 02.06.17</w:t>
      </w:r>
    </w:p>
    <w:p w:rsidR="005D76BE" w:rsidRDefault="005D76BE" w:rsidP="005F7F3F">
      <w:pPr>
        <w:rPr>
          <w:sz w:val="36"/>
          <w:szCs w:val="36"/>
        </w:rPr>
      </w:pPr>
    </w:p>
    <w:p w:rsidR="005D76BE" w:rsidRDefault="005D76BE" w:rsidP="00B25F9C">
      <w:pPr>
        <w:jc w:val="center"/>
        <w:rPr>
          <w:sz w:val="36"/>
          <w:szCs w:val="36"/>
        </w:rPr>
      </w:pPr>
      <w:r w:rsidRPr="006F4D80">
        <w:rPr>
          <w:noProof/>
          <w:sz w:val="36"/>
          <w:szCs w:val="36"/>
          <w:lang w:eastAsia="ru-RU"/>
        </w:rPr>
        <w:pict>
          <v:shape id="Рисунок 36" o:spid="_x0000_i1026" type="#_x0000_t75" style="width:332.25pt;height:277.5pt;visibility:visible">
            <v:imagedata r:id="rId8" o:title=""/>
          </v:shape>
        </w:pict>
      </w:r>
    </w:p>
    <w:p w:rsidR="005D76BE" w:rsidRPr="00B25F9C" w:rsidRDefault="005D76BE" w:rsidP="00B25F9C">
      <w:pPr>
        <w:jc w:val="center"/>
        <w:rPr>
          <w:noProof/>
          <w:color w:val="009900"/>
          <w:sz w:val="36"/>
          <w:szCs w:val="36"/>
          <w:lang w:eastAsia="ru-RU"/>
        </w:rPr>
      </w:pPr>
      <w:r w:rsidRPr="00B25F9C">
        <w:rPr>
          <w:noProof/>
          <w:color w:val="009900"/>
          <w:sz w:val="36"/>
          <w:szCs w:val="36"/>
          <w:lang w:eastAsia="ru-RU"/>
        </w:rPr>
        <w:t>Всемирный день окружающей среды-06.06.17</w:t>
      </w:r>
    </w:p>
    <w:p w:rsidR="005D76BE" w:rsidRPr="00B25F9C" w:rsidRDefault="005D76BE" w:rsidP="00B25F9C">
      <w:pPr>
        <w:jc w:val="center"/>
        <w:rPr>
          <w:noProof/>
          <w:color w:val="009900"/>
          <w:sz w:val="36"/>
          <w:szCs w:val="36"/>
          <w:lang w:eastAsia="ru-RU"/>
        </w:rPr>
      </w:pPr>
      <w:r w:rsidRPr="00B25F9C">
        <w:rPr>
          <w:noProof/>
          <w:color w:val="009900"/>
          <w:sz w:val="36"/>
          <w:szCs w:val="36"/>
          <w:lang w:eastAsia="ru-RU"/>
        </w:rPr>
        <w:t>«Мы за чистоту в нашем селе»</w:t>
      </w:r>
    </w:p>
    <w:p w:rsidR="005D76BE" w:rsidRDefault="005D76BE" w:rsidP="00B25F9C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37" o:spid="_x0000_i1027" type="#_x0000_t75" style="width:387pt;height:290.25pt;visibility:visible">
            <v:imagedata r:id="rId9" o:title=""/>
          </v:shape>
        </w:pict>
      </w:r>
    </w:p>
    <w:p w:rsidR="005D76BE" w:rsidRPr="00B25F9C" w:rsidRDefault="005D76BE" w:rsidP="005F7F3F">
      <w:pPr>
        <w:rPr>
          <w:noProof/>
          <w:color w:val="0033CC"/>
          <w:sz w:val="36"/>
          <w:szCs w:val="36"/>
          <w:lang w:eastAsia="ru-RU"/>
        </w:rPr>
      </w:pPr>
      <w:r w:rsidRPr="00B25F9C">
        <w:rPr>
          <w:noProof/>
          <w:color w:val="0033CC"/>
          <w:sz w:val="36"/>
          <w:szCs w:val="36"/>
          <w:lang w:eastAsia="ru-RU"/>
        </w:rPr>
        <w:t>День именника- 07.06.16 делаем подарки для друзей…</w:t>
      </w:r>
    </w:p>
    <w:p w:rsidR="005D76BE" w:rsidRDefault="005D76BE" w:rsidP="00B25F9C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39" o:spid="_x0000_i1028" type="#_x0000_t75" style="width:387pt;height:267.75pt;visibility:visible">
            <v:imagedata r:id="rId10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B25F9C" w:rsidRDefault="005D76BE" w:rsidP="00B25F9C">
      <w:pPr>
        <w:jc w:val="center"/>
        <w:rPr>
          <w:noProof/>
          <w:color w:val="9933FF"/>
          <w:sz w:val="36"/>
          <w:szCs w:val="36"/>
          <w:lang w:eastAsia="ru-RU"/>
        </w:rPr>
      </w:pPr>
      <w:r w:rsidRPr="00B25F9C">
        <w:rPr>
          <w:noProof/>
          <w:color w:val="9933FF"/>
          <w:sz w:val="36"/>
          <w:szCs w:val="36"/>
          <w:lang w:eastAsia="ru-RU"/>
        </w:rPr>
        <w:t>День дорожной грамоты-15.06.17..Прогулка с изучением дорожных знаков в нашем селе</w:t>
      </w:r>
    </w:p>
    <w:p w:rsidR="005D76BE" w:rsidRDefault="005D76BE" w:rsidP="00B25F9C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40" o:spid="_x0000_i1029" type="#_x0000_t75" style="width:341.25pt;height:287.25pt;visibility:visible">
            <v:imagedata r:id="rId11" o:title=""/>
          </v:shape>
        </w:pict>
      </w:r>
    </w:p>
    <w:p w:rsidR="005D76BE" w:rsidRPr="00B25F9C" w:rsidRDefault="005D76BE" w:rsidP="00B25F9C">
      <w:pPr>
        <w:jc w:val="center"/>
        <w:rPr>
          <w:noProof/>
          <w:color w:val="FF0000"/>
          <w:sz w:val="36"/>
          <w:szCs w:val="36"/>
          <w:lang w:eastAsia="ru-RU"/>
        </w:rPr>
      </w:pPr>
      <w:r w:rsidRPr="00B25F9C">
        <w:rPr>
          <w:noProof/>
          <w:color w:val="FF0000"/>
          <w:sz w:val="36"/>
          <w:szCs w:val="36"/>
          <w:lang w:eastAsia="ru-RU"/>
        </w:rPr>
        <w:t>Путешествие в страну дорожных знаков-16.06.17</w:t>
      </w:r>
    </w:p>
    <w:p w:rsidR="005D76BE" w:rsidRPr="00B25F9C" w:rsidRDefault="005D76BE" w:rsidP="00B25F9C">
      <w:pPr>
        <w:jc w:val="center"/>
        <w:rPr>
          <w:noProof/>
          <w:color w:val="0000FF"/>
          <w:sz w:val="36"/>
          <w:szCs w:val="36"/>
          <w:lang w:eastAsia="ru-RU"/>
        </w:rPr>
      </w:pPr>
      <w:r w:rsidRPr="00B25F9C">
        <w:rPr>
          <w:noProof/>
          <w:color w:val="FF0000"/>
          <w:sz w:val="36"/>
          <w:szCs w:val="36"/>
          <w:lang w:eastAsia="ru-RU"/>
        </w:rPr>
        <w:t>Игры с макетом «Перекрёсток»</w:t>
      </w:r>
    </w:p>
    <w:p w:rsidR="005D76BE" w:rsidRDefault="005D76BE" w:rsidP="00B25F9C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42" o:spid="_x0000_i1030" type="#_x0000_t75" style="width:343.5pt;height:254.25pt;visibility:visible">
            <v:imagedata r:id="rId12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7A760B" w:rsidRDefault="005D76BE" w:rsidP="005F7F3F">
      <w:pPr>
        <w:rPr>
          <w:noProof/>
          <w:color w:val="0000FF"/>
          <w:sz w:val="36"/>
          <w:szCs w:val="36"/>
          <w:lang w:eastAsia="ru-RU"/>
        </w:rPr>
      </w:pPr>
      <w:r w:rsidRPr="007A760B">
        <w:rPr>
          <w:noProof/>
          <w:color w:val="0000FF"/>
          <w:sz w:val="36"/>
          <w:szCs w:val="36"/>
          <w:lang w:eastAsia="ru-RU"/>
        </w:rPr>
        <w:t>День медицинских работников «Я доктор!»-19.06.17</w:t>
      </w:r>
    </w:p>
    <w:p w:rsidR="005D76BE" w:rsidRDefault="005D76BE" w:rsidP="00B25F9C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43" o:spid="_x0000_i1031" type="#_x0000_t75" style="width:339.75pt;height:289.5pt;visibility:visible">
            <v:imagedata r:id="rId13" o:title=""/>
          </v:shape>
        </w:pict>
      </w:r>
    </w:p>
    <w:p w:rsidR="005D76BE" w:rsidRPr="007A760B" w:rsidRDefault="005D76BE" w:rsidP="007A760B">
      <w:pPr>
        <w:jc w:val="center"/>
        <w:rPr>
          <w:noProof/>
          <w:color w:val="000099"/>
          <w:sz w:val="36"/>
          <w:szCs w:val="36"/>
          <w:lang w:eastAsia="ru-RU"/>
        </w:rPr>
      </w:pPr>
      <w:r w:rsidRPr="007A760B">
        <w:rPr>
          <w:noProof/>
          <w:color w:val="000099"/>
          <w:sz w:val="36"/>
          <w:szCs w:val="36"/>
          <w:lang w:eastAsia="ru-RU"/>
        </w:rPr>
        <w:t>День животных-20.06.17.Экскурсия к жилым помещениям,где есть животные.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44" o:spid="_x0000_i1032" type="#_x0000_t75" style="width:215.25pt;height:246pt;visibility:visible">
            <v:imagedata r:id="rId14" o:title=""/>
          </v:shape>
        </w:pict>
      </w:r>
      <w:r w:rsidRPr="006F4D80">
        <w:rPr>
          <w:noProof/>
          <w:sz w:val="36"/>
          <w:szCs w:val="36"/>
          <w:lang w:eastAsia="ru-RU"/>
        </w:rPr>
        <w:pict>
          <v:shape id="Рисунок 45" o:spid="_x0000_i1033" type="#_x0000_t75" style="width:240.75pt;height:246.75pt;visibility:visible">
            <v:imagedata r:id="rId15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.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B25F9C" w:rsidRDefault="005D76BE" w:rsidP="00B25F9C">
      <w:pPr>
        <w:jc w:val="center"/>
        <w:rPr>
          <w:noProof/>
          <w:color w:val="6600CC"/>
          <w:sz w:val="36"/>
          <w:szCs w:val="36"/>
          <w:lang w:eastAsia="ru-RU"/>
        </w:rPr>
      </w:pPr>
      <w:r w:rsidRPr="00B25F9C">
        <w:rPr>
          <w:noProof/>
          <w:color w:val="6600CC"/>
          <w:sz w:val="36"/>
          <w:szCs w:val="36"/>
          <w:lang w:eastAsia="ru-RU"/>
        </w:rPr>
        <w:t>День  читающего человека-21.06.17</w:t>
      </w: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2" o:spid="_x0000_i1034" type="#_x0000_t75" style="width:315pt;height:270pt;visibility:visible">
            <v:imagedata r:id="rId16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День  памяти и скорби-22.06.17. Возложение цветов к обелиску.</w:t>
      </w: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3" o:spid="_x0000_i1035" type="#_x0000_t75" style="width:324.75pt;height:273pt;visibility:visible">
            <v:imagedata r:id="rId17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7A760B" w:rsidRDefault="005D76BE" w:rsidP="005F7F3F">
      <w:pPr>
        <w:rPr>
          <w:noProof/>
          <w:color w:val="0000FF"/>
          <w:sz w:val="36"/>
          <w:szCs w:val="36"/>
          <w:lang w:eastAsia="ru-RU"/>
        </w:rPr>
      </w:pPr>
      <w:r w:rsidRPr="007A760B">
        <w:rPr>
          <w:noProof/>
          <w:color w:val="0000FF"/>
          <w:sz w:val="36"/>
          <w:szCs w:val="36"/>
          <w:lang w:eastAsia="ru-RU"/>
        </w:rPr>
        <w:t>День исскуств-23.06.17. Мы любим рисовать….</w:t>
      </w: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4" o:spid="_x0000_i1036" type="#_x0000_t75" style="width:327pt;height:246pt;visibility:visible">
            <v:imagedata r:id="rId18" o:title=""/>
          </v:shape>
        </w:pict>
      </w:r>
    </w:p>
    <w:p w:rsidR="005D76BE" w:rsidRPr="007A760B" w:rsidRDefault="005D76BE" w:rsidP="005F7F3F">
      <w:pPr>
        <w:rPr>
          <w:noProof/>
          <w:color w:val="990099"/>
          <w:sz w:val="36"/>
          <w:szCs w:val="36"/>
          <w:lang w:eastAsia="ru-RU"/>
        </w:rPr>
      </w:pPr>
      <w:r w:rsidRPr="007A760B">
        <w:rPr>
          <w:noProof/>
          <w:color w:val="990099"/>
          <w:sz w:val="36"/>
          <w:szCs w:val="36"/>
          <w:lang w:eastAsia="ru-RU"/>
        </w:rPr>
        <w:t>День мультфильмов-23.06.17.  театральное представление «Лечебница лесная!»</w:t>
      </w: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5" o:spid="_x0000_i1037" type="#_x0000_t75" style="width:336.75pt;height:269.25pt;visibility:visible">
            <v:imagedata r:id="rId19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B25F9C" w:rsidRDefault="005D76BE" w:rsidP="005F7F3F">
      <w:pPr>
        <w:rPr>
          <w:noProof/>
          <w:color w:val="FF0000"/>
          <w:sz w:val="36"/>
          <w:szCs w:val="36"/>
          <w:lang w:eastAsia="ru-RU"/>
        </w:rPr>
      </w:pPr>
      <w:r w:rsidRPr="00B25F9C">
        <w:rPr>
          <w:noProof/>
          <w:color w:val="FF0000"/>
          <w:sz w:val="36"/>
          <w:szCs w:val="36"/>
          <w:lang w:eastAsia="ru-RU"/>
        </w:rPr>
        <w:t>День пожарной безопасности-27.06.17.Экскурсия в пожарное депо с.Бакряж</w:t>
      </w: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6" o:spid="_x0000_i1038" type="#_x0000_t75" style="width:345pt;height:275.25pt;visibility:visible">
            <v:imagedata r:id="rId20" o:title=""/>
          </v:shape>
        </w:pict>
      </w:r>
    </w:p>
    <w:p w:rsidR="005D76BE" w:rsidRPr="00B25F9C" w:rsidRDefault="005D76BE" w:rsidP="005F7F3F">
      <w:pPr>
        <w:rPr>
          <w:noProof/>
          <w:color w:val="0033CC"/>
          <w:sz w:val="36"/>
          <w:szCs w:val="36"/>
          <w:lang w:eastAsia="ru-RU"/>
        </w:rPr>
      </w:pPr>
      <w:r w:rsidRPr="00B25F9C">
        <w:rPr>
          <w:noProof/>
          <w:color w:val="0033CC"/>
          <w:sz w:val="36"/>
          <w:szCs w:val="36"/>
          <w:lang w:eastAsia="ru-RU"/>
        </w:rPr>
        <w:t>День родного края-29.06.17 прогулка по родному селу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7A760B">
      <w:pPr>
        <w:jc w:val="center"/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7" o:spid="_x0000_i1039" type="#_x0000_t75" style="width:306.75pt;height:286.5pt;visibility:visible">
            <v:imagedata r:id="rId21" o:title=""/>
          </v:shape>
        </w:pict>
      </w:r>
    </w:p>
    <w:p w:rsidR="005D76BE" w:rsidRPr="007A760B" w:rsidRDefault="005D76BE" w:rsidP="005F7F3F">
      <w:pPr>
        <w:rPr>
          <w:noProof/>
          <w:color w:val="660066"/>
          <w:sz w:val="36"/>
          <w:szCs w:val="36"/>
          <w:lang w:eastAsia="ru-RU"/>
        </w:rPr>
      </w:pPr>
      <w:r w:rsidRPr="007A760B">
        <w:rPr>
          <w:noProof/>
          <w:color w:val="660066"/>
          <w:sz w:val="36"/>
          <w:szCs w:val="36"/>
          <w:lang w:eastAsia="ru-RU"/>
        </w:rPr>
        <w:t>Деревья нашей местности-30.06.17.Экскурсия в парк ДК</w:t>
      </w:r>
    </w:p>
    <w:p w:rsidR="005D76BE" w:rsidRDefault="005D76BE" w:rsidP="005F7F3F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6F4D80">
        <w:rPr>
          <w:noProof/>
          <w:sz w:val="36"/>
          <w:szCs w:val="36"/>
          <w:lang w:eastAsia="ru-RU"/>
        </w:rPr>
        <w:pict>
          <v:shape id="Рисунок 8" o:spid="_x0000_i1040" type="#_x0000_t75" style="width:204.75pt;height:229.5pt;visibility:visible">
            <v:imagedata r:id="rId22" o:title=""/>
          </v:shape>
        </w:pict>
      </w:r>
      <w:r w:rsidRPr="007C67ED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F4D80">
        <w:rPr>
          <w:noProof/>
          <w:sz w:val="36"/>
          <w:szCs w:val="36"/>
          <w:lang w:eastAsia="ru-RU"/>
        </w:rPr>
        <w:pict>
          <v:shape id="Рисунок 9" o:spid="_x0000_i1041" type="#_x0000_t75" style="width:195.75pt;height:229.5pt;visibility:visible">
            <v:imagedata r:id="rId23" o:title=""/>
          </v:shape>
        </w:pict>
      </w:r>
    </w:p>
    <w:p w:rsidR="005D76BE" w:rsidRPr="007C67ED" w:rsidRDefault="005D76BE" w:rsidP="005F7F3F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5D76BE" w:rsidRPr="007C67ED" w:rsidRDefault="005D76BE" w:rsidP="005F7F3F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>Д</w:t>
      </w:r>
    </w:p>
    <w:p w:rsidR="005D76BE" w:rsidRPr="007A760B" w:rsidRDefault="005D76BE" w:rsidP="005F7F3F">
      <w:pPr>
        <w:rPr>
          <w:noProof/>
          <w:color w:val="0033CC"/>
          <w:sz w:val="36"/>
          <w:szCs w:val="36"/>
          <w:lang w:eastAsia="ru-RU"/>
        </w:rPr>
      </w:pPr>
      <w:r w:rsidRPr="007A760B">
        <w:rPr>
          <w:noProof/>
          <w:color w:val="0033CC"/>
          <w:sz w:val="36"/>
          <w:szCs w:val="36"/>
          <w:lang w:eastAsia="ru-RU"/>
        </w:rPr>
        <w:t>День здоровья-03.07.17 «Мы за здоровый образ жизни!»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10" o:spid="_x0000_i1042" type="#_x0000_t75" style="width:332.25pt;height:305.25pt;visibility:visible">
            <v:imagedata r:id="rId24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B25F9C" w:rsidRDefault="005D76BE" w:rsidP="005F7F3F">
      <w:pPr>
        <w:rPr>
          <w:noProof/>
          <w:color w:val="FF6600"/>
          <w:sz w:val="36"/>
          <w:szCs w:val="36"/>
          <w:lang w:eastAsia="ru-RU"/>
        </w:rPr>
      </w:pPr>
      <w:r w:rsidRPr="00B25F9C">
        <w:rPr>
          <w:noProof/>
          <w:color w:val="FF6600"/>
          <w:sz w:val="36"/>
          <w:szCs w:val="36"/>
          <w:lang w:eastAsia="ru-RU"/>
        </w:rPr>
        <w:t>День заботы и любви-05.07.17 акция «Цветок для души!»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11" o:spid="_x0000_i1043" type="#_x0000_t75" style="width:327pt;height:296.25pt;visibility:visible">
            <v:imagedata r:id="rId25" o:title=""/>
          </v:shape>
        </w:pict>
      </w:r>
    </w:p>
    <w:p w:rsidR="005D76BE" w:rsidRPr="00B25F9C" w:rsidRDefault="005D76BE" w:rsidP="00B25F9C">
      <w:pPr>
        <w:jc w:val="center"/>
        <w:rPr>
          <w:noProof/>
          <w:color w:val="009900"/>
          <w:sz w:val="36"/>
          <w:szCs w:val="36"/>
          <w:lang w:eastAsia="ru-RU"/>
        </w:rPr>
      </w:pPr>
      <w:r w:rsidRPr="00B25F9C">
        <w:rPr>
          <w:noProof/>
          <w:color w:val="009900"/>
          <w:sz w:val="36"/>
          <w:szCs w:val="36"/>
          <w:lang w:eastAsia="ru-RU"/>
        </w:rPr>
        <w:t>День природы-11.07.17</w: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 w:rsidRPr="006F4D80">
        <w:rPr>
          <w:noProof/>
          <w:sz w:val="36"/>
          <w:szCs w:val="36"/>
          <w:lang w:eastAsia="ru-RU"/>
        </w:rPr>
        <w:pict>
          <v:shape id="Рисунок 14" o:spid="_x0000_i1044" type="#_x0000_t75" style="width:339.75pt;height:283.5pt;visibility:visible">
            <v:imagedata r:id="rId26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B25F9C" w:rsidRDefault="005D76BE" w:rsidP="005F7F3F">
      <w:pPr>
        <w:rPr>
          <w:noProof/>
          <w:sz w:val="36"/>
          <w:szCs w:val="36"/>
          <w:lang w:eastAsia="ru-RU"/>
        </w:rPr>
      </w:pPr>
      <w:r w:rsidRPr="00B25F9C">
        <w:rPr>
          <w:noProof/>
          <w:color w:val="0000FF"/>
          <w:sz w:val="36"/>
          <w:szCs w:val="36"/>
          <w:lang w:eastAsia="ru-RU"/>
        </w:rPr>
        <w:t>День цветов-17.07.17                                                                                 Посадка цветов у прихода Святой Евдокии.</w:t>
      </w:r>
      <w:r w:rsidRPr="00B25F9C">
        <w:rPr>
          <w:rFonts w:ascii="Times New Roman" w:hAnsi="Times New Roman"/>
          <w:snapToGrid w:val="0"/>
          <w:color w:val="0000FF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F4D80">
        <w:rPr>
          <w:noProof/>
          <w:sz w:val="36"/>
          <w:szCs w:val="36"/>
          <w:lang w:eastAsia="ru-RU"/>
        </w:rPr>
        <w:pict>
          <v:shape id="Рисунок 15" o:spid="_x0000_i1045" type="#_x0000_t75" style="width:380.25pt;height:285pt;visibility:visible">
            <v:imagedata r:id="rId27" o:title="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bookmarkStart w:id="0" w:name="_GoBack"/>
      <w:bookmarkEnd w:id="0"/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Рисунок 16" o:spid="_x0000_s1027" type="#_x0000_t75" style="position:absolute;margin-left:18pt;margin-top:5.95pt;width:372.4pt;height:279.3pt;z-index:-251657216;visibility:visible" wrapcoords="-43 0 -43 21542 21600 21542 21600 0 -43 0">
            <v:imagedata r:id="rId28" o:title=""/>
            <w10:wrap type="tight"/>
          </v:shape>
        </w:pict>
      </w: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Default="005D76BE" w:rsidP="005F7F3F">
      <w:pPr>
        <w:rPr>
          <w:noProof/>
          <w:sz w:val="36"/>
          <w:szCs w:val="36"/>
          <w:lang w:eastAsia="ru-RU"/>
        </w:rPr>
      </w:pPr>
    </w:p>
    <w:p w:rsidR="005D76BE" w:rsidRPr="006340B7" w:rsidRDefault="005D76BE" w:rsidP="005F7F3F">
      <w:pPr>
        <w:rPr>
          <w:sz w:val="36"/>
          <w:szCs w:val="36"/>
        </w:rPr>
      </w:pPr>
    </w:p>
    <w:sectPr w:rsidR="005D76BE" w:rsidRPr="006340B7" w:rsidSect="0067630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BE" w:rsidRDefault="005D76BE" w:rsidP="00F04D31">
      <w:pPr>
        <w:spacing w:after="0" w:line="240" w:lineRule="auto"/>
      </w:pPr>
      <w:r>
        <w:separator/>
      </w:r>
    </w:p>
  </w:endnote>
  <w:endnote w:type="continuationSeparator" w:id="0">
    <w:p w:rsidR="005D76BE" w:rsidRDefault="005D76BE" w:rsidP="00F0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BE" w:rsidRDefault="005D76BE" w:rsidP="00F04D31">
      <w:pPr>
        <w:spacing w:after="0" w:line="240" w:lineRule="auto"/>
      </w:pPr>
      <w:r>
        <w:separator/>
      </w:r>
    </w:p>
  </w:footnote>
  <w:footnote w:type="continuationSeparator" w:id="0">
    <w:p w:rsidR="005D76BE" w:rsidRDefault="005D76BE" w:rsidP="00F0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6BE" w:rsidRDefault="005D76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D31"/>
    <w:rsid w:val="0002349C"/>
    <w:rsid w:val="00066F53"/>
    <w:rsid w:val="000739BB"/>
    <w:rsid w:val="00094606"/>
    <w:rsid w:val="00164491"/>
    <w:rsid w:val="001B4540"/>
    <w:rsid w:val="001B4C2B"/>
    <w:rsid w:val="002107F1"/>
    <w:rsid w:val="00222E13"/>
    <w:rsid w:val="00242D7E"/>
    <w:rsid w:val="00267788"/>
    <w:rsid w:val="003444BD"/>
    <w:rsid w:val="00355282"/>
    <w:rsid w:val="003602A8"/>
    <w:rsid w:val="00393676"/>
    <w:rsid w:val="00396A8E"/>
    <w:rsid w:val="003D78E5"/>
    <w:rsid w:val="003E6B8E"/>
    <w:rsid w:val="003F0A79"/>
    <w:rsid w:val="003F31FA"/>
    <w:rsid w:val="004C2F85"/>
    <w:rsid w:val="005356F9"/>
    <w:rsid w:val="00561774"/>
    <w:rsid w:val="005C3820"/>
    <w:rsid w:val="005D76BE"/>
    <w:rsid w:val="005F3898"/>
    <w:rsid w:val="005F7F3F"/>
    <w:rsid w:val="006340B7"/>
    <w:rsid w:val="0067630A"/>
    <w:rsid w:val="006830EF"/>
    <w:rsid w:val="006D1E34"/>
    <w:rsid w:val="006F4D80"/>
    <w:rsid w:val="0070180A"/>
    <w:rsid w:val="0070615E"/>
    <w:rsid w:val="007A760B"/>
    <w:rsid w:val="007C67ED"/>
    <w:rsid w:val="00823610"/>
    <w:rsid w:val="008651F8"/>
    <w:rsid w:val="008A0B11"/>
    <w:rsid w:val="008B794B"/>
    <w:rsid w:val="008D7812"/>
    <w:rsid w:val="00911401"/>
    <w:rsid w:val="00930A96"/>
    <w:rsid w:val="009E0A01"/>
    <w:rsid w:val="00A336D4"/>
    <w:rsid w:val="00A64292"/>
    <w:rsid w:val="00B25F9C"/>
    <w:rsid w:val="00B6289F"/>
    <w:rsid w:val="00C22FD5"/>
    <w:rsid w:val="00CA26BD"/>
    <w:rsid w:val="00CA7DDC"/>
    <w:rsid w:val="00D818C9"/>
    <w:rsid w:val="00DC588D"/>
    <w:rsid w:val="00DD2EDF"/>
    <w:rsid w:val="00E4491A"/>
    <w:rsid w:val="00E81727"/>
    <w:rsid w:val="00E93025"/>
    <w:rsid w:val="00EB0B90"/>
    <w:rsid w:val="00F04D31"/>
    <w:rsid w:val="00F859BE"/>
    <w:rsid w:val="00F9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DD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0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4D3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0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04D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3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4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353</TotalTime>
  <Pages>11</Pages>
  <Words>232</Words>
  <Characters>1323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Любовь</cp:lastModifiedBy>
  <cp:revision>23</cp:revision>
  <dcterms:created xsi:type="dcterms:W3CDTF">2016-11-10T16:27:00Z</dcterms:created>
  <dcterms:modified xsi:type="dcterms:W3CDTF">2017-10-06T03:51:00Z</dcterms:modified>
</cp:coreProperties>
</file>