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1F1" w:rsidRDefault="009A69C8" w:rsidP="001C36FA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649A66" wp14:editId="6583FDF7">
                <wp:simplePos x="0" y="0"/>
                <wp:positionH relativeFrom="margin">
                  <wp:posOffset>2996565</wp:posOffset>
                </wp:positionH>
                <wp:positionV relativeFrom="paragraph">
                  <wp:posOffset>9829165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E60" w:rsidRPr="009A69C8" w:rsidRDefault="00702E60" w:rsidP="009A69C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Ачит, 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649A6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35.95pt;margin-top:773.95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vHPAIAAFs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" filled="f" stroked="f">
                <v:textbox style="mso-fit-shape-to-text:t">
                  <w:txbxContent>
                    <w:p w:rsidR="00702E60" w:rsidRPr="009A69C8" w:rsidRDefault="00702E60" w:rsidP="009A69C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Ачит, 2016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6FA" w:rsidRPr="001C36F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5988FD" wp14:editId="1BE90B4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27290" cy="10944225"/>
            <wp:effectExtent l="0" t="0" r="0" b="9525"/>
            <wp:wrapThrough wrapText="bothSides">
              <wp:wrapPolygon edited="0">
                <wp:start x="0" y="0"/>
                <wp:lineTo x="0" y="21581"/>
                <wp:lineTo x="21538" y="21581"/>
                <wp:lineTo x="21538" y="0"/>
                <wp:lineTo x="0" y="0"/>
              </wp:wrapPolygon>
            </wp:wrapThrough>
            <wp:docPr id="2" name="Рисунок 2" descr="C:\Users\Дунаева\Desktop\589536_html_m65326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унаева\Desktop\589536_html_m65326f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38E6B" wp14:editId="445B8BF7">
                <wp:simplePos x="0" y="0"/>
                <wp:positionH relativeFrom="column">
                  <wp:posOffset>898525</wp:posOffset>
                </wp:positionH>
                <wp:positionV relativeFrom="paragraph">
                  <wp:posOffset>-8255</wp:posOffset>
                </wp:positionV>
                <wp:extent cx="590550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E60" w:rsidRDefault="00702E60" w:rsidP="001C36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казенное дошкольное образовательное учреждение Ачитского городского округа</w:t>
                            </w:r>
                          </w:p>
                          <w:p w:rsidR="00702E60" w:rsidRPr="001C36FA" w:rsidRDefault="00702E60" w:rsidP="001C36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«Ачитский детский сад «Улыбка»- филиал «Ачитский детский сад «Тополек»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8E6B" id="Надпись 6" o:spid="_x0000_s1027" type="#_x0000_t202" style="position:absolute;left:0;text-align:left;margin-left:70.75pt;margin-top:-.65pt;width:46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" filled="f" stroked="f">
                <v:textbox>
                  <w:txbxContent>
                    <w:p w:rsidR="00702E60" w:rsidRDefault="00702E60" w:rsidP="001C36FA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казенное дошкольное образовательное учреждение Ачитского городского округа</w:t>
                      </w:r>
                    </w:p>
                    <w:p w:rsidR="00702E60" w:rsidRPr="001C36FA" w:rsidRDefault="00702E60" w:rsidP="001C36FA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«Ачитский детский сад «Улыбка»- филиал «Ачитский детский сад «Тополек»</w:t>
                      </w:r>
                    </w:p>
                  </w:txbxContent>
                </v:textbox>
              </v:shape>
            </w:pict>
          </mc:Fallback>
        </mc:AlternateContent>
      </w:r>
      <w:r w:rsidR="001C3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56E8E" wp14:editId="5C3EFFAC">
                <wp:simplePos x="0" y="0"/>
                <wp:positionH relativeFrom="column">
                  <wp:posOffset>1041400</wp:posOffset>
                </wp:positionH>
                <wp:positionV relativeFrom="paragraph">
                  <wp:posOffset>4020185</wp:posOffset>
                </wp:positionV>
                <wp:extent cx="5276850" cy="10382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E60" w:rsidRPr="001C36FA" w:rsidRDefault="00702E60" w:rsidP="001C36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6FA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Ежеквартальный журнал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6E8E" id="Надпись 5" o:spid="_x0000_s1028" type="#_x0000_t202" style="position:absolute;left:0;text-align:left;margin-left:82pt;margin-top:316.55pt;width:415.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" filled="f" stroked="f">
                <v:textbox>
                  <w:txbxContent>
                    <w:p w:rsidR="00702E60" w:rsidRPr="001C36FA" w:rsidRDefault="00702E60" w:rsidP="001C36F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6FA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Ежеквартальный журнал</w:t>
                      </w:r>
                    </w:p>
                  </w:txbxContent>
                </v:textbox>
              </v:shape>
            </w:pict>
          </mc:Fallback>
        </mc:AlternateContent>
      </w:r>
      <w:r w:rsidR="001C3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34B43" wp14:editId="65CB4B1D">
                <wp:simplePos x="0" y="0"/>
                <wp:positionH relativeFrom="margin">
                  <wp:posOffset>1143635</wp:posOffset>
                </wp:positionH>
                <wp:positionV relativeFrom="paragraph">
                  <wp:posOffset>3430270</wp:posOffset>
                </wp:positionV>
                <wp:extent cx="5486400" cy="685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E60" w:rsidRPr="001C36FA" w:rsidRDefault="00702E60" w:rsidP="001C36FA">
                            <w:pPr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6FA"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Журнал «Наша жизнь»</w:t>
                            </w:r>
                          </w:p>
                          <w:p w:rsidR="00702E60" w:rsidRPr="001C36FA" w:rsidRDefault="00702E60" w:rsidP="001C36FA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4B43" id="Надпись 4" o:spid="_x0000_s1029" type="#_x0000_t202" style="position:absolute;left:0;text-align:left;margin-left:90.05pt;margin-top:270.1pt;width:6in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" filled="f" stroked="f">
                <v:textbox>
                  <w:txbxContent>
                    <w:p w:rsidR="00702E60" w:rsidRPr="001C36FA" w:rsidRDefault="00702E60" w:rsidP="001C36FA">
                      <w:pPr>
                        <w:jc w:val="center"/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36FA"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Журнал «Наша жизнь»</w:t>
                      </w:r>
                    </w:p>
                    <w:p w:rsidR="00702E60" w:rsidRPr="001C36FA" w:rsidRDefault="00702E60" w:rsidP="001C36FA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6FA">
        <w:rPr>
          <w:noProof/>
          <w:lang w:eastAsia="ru-RU"/>
        </w:rPr>
        <w:t>ЖЖ</w:t>
      </w:r>
    </w:p>
    <w:p w:rsidR="004F71F1" w:rsidRDefault="004F71F1">
      <w:pPr>
        <w:rPr>
          <w:noProof/>
          <w:lang w:eastAsia="ru-RU"/>
        </w:rPr>
      </w:pPr>
    </w:p>
    <w:tbl>
      <w:tblPr>
        <w:tblStyle w:val="-451"/>
        <w:tblpPr w:leftFromText="180" w:rightFromText="180" w:vertAnchor="text" w:horzAnchor="margin" w:tblpXSpec="center" w:tblpY="-340"/>
        <w:tblW w:w="11467" w:type="dxa"/>
        <w:tblLook w:val="0620" w:firstRow="1" w:lastRow="0" w:firstColumn="0" w:lastColumn="0" w:noHBand="1" w:noVBand="1"/>
      </w:tblPr>
      <w:tblGrid>
        <w:gridCol w:w="10641"/>
        <w:gridCol w:w="826"/>
      </w:tblGrid>
      <w:tr w:rsidR="001C36FA" w:rsidRPr="006E525F" w:rsidTr="003669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9"/>
        </w:trPr>
        <w:tc>
          <w:tcPr>
            <w:tcW w:w="10641" w:type="dxa"/>
          </w:tcPr>
          <w:p w:rsidR="001C36FA" w:rsidRPr="006E525F" w:rsidRDefault="001C36FA" w:rsidP="00702E60">
            <w:pPr>
              <w:rPr>
                <w:rFonts w:ascii="Bookman Old Style" w:hAnsi="Bookman Old Style"/>
                <w:color w:val="auto"/>
                <w:sz w:val="28"/>
                <w:szCs w:val="28"/>
              </w:rPr>
            </w:pPr>
            <w:r w:rsidRPr="006E525F">
              <w:rPr>
                <w:rFonts w:ascii="Bookman Old Style" w:hAnsi="Bookman Old Style"/>
                <w:color w:val="auto"/>
                <w:sz w:val="28"/>
                <w:szCs w:val="28"/>
              </w:rPr>
              <w:t>В номере</w:t>
            </w:r>
          </w:p>
        </w:tc>
        <w:tc>
          <w:tcPr>
            <w:tcW w:w="826" w:type="dxa"/>
          </w:tcPr>
          <w:p w:rsidR="001C36FA" w:rsidRPr="006E525F" w:rsidRDefault="001C36FA" w:rsidP="00702E60">
            <w:pPr>
              <w:rPr>
                <w:rFonts w:ascii="Bookman Old Style" w:hAnsi="Bookman Old Style"/>
                <w:color w:val="auto"/>
                <w:sz w:val="28"/>
                <w:szCs w:val="28"/>
              </w:rPr>
            </w:pPr>
            <w:r w:rsidRPr="006E525F">
              <w:rPr>
                <w:rFonts w:ascii="Bookman Old Style" w:hAnsi="Bookman Old Style"/>
                <w:color w:val="auto"/>
                <w:sz w:val="28"/>
                <w:szCs w:val="28"/>
              </w:rPr>
              <w:t xml:space="preserve">Стр </w:t>
            </w:r>
          </w:p>
        </w:tc>
      </w:tr>
      <w:tr w:rsidR="001C36FA" w:rsidTr="00366915">
        <w:trPr>
          <w:trHeight w:val="997"/>
        </w:trPr>
        <w:tc>
          <w:tcPr>
            <w:tcW w:w="10641" w:type="dxa"/>
          </w:tcPr>
          <w:p w:rsidR="001C36FA" w:rsidRDefault="001C36FA" w:rsidP="00702E60">
            <w:pPr>
              <w:rPr>
                <w:rFonts w:ascii="Constantia" w:hAnsi="Constantia"/>
                <w:b/>
                <w:color w:val="00B050"/>
                <w:sz w:val="44"/>
                <w:szCs w:val="44"/>
              </w:rPr>
            </w:pPr>
            <w:r w:rsidRPr="00FC2EC4">
              <w:rPr>
                <w:rFonts w:ascii="Constantia" w:hAnsi="Constantia"/>
                <w:b/>
                <w:color w:val="00B050"/>
                <w:sz w:val="44"/>
                <w:szCs w:val="44"/>
              </w:rPr>
              <w:t>Карусель событий</w:t>
            </w:r>
          </w:p>
          <w:p w:rsidR="001C36FA" w:rsidRPr="00FC2EC4" w:rsidRDefault="001C36FA" w:rsidP="00702E60">
            <w:pPr>
              <w:rPr>
                <w:rFonts w:ascii="Constantia" w:hAnsi="Constantia"/>
                <w:b/>
                <w:sz w:val="44"/>
                <w:szCs w:val="44"/>
              </w:rPr>
            </w:pPr>
          </w:p>
        </w:tc>
        <w:tc>
          <w:tcPr>
            <w:tcW w:w="826" w:type="dxa"/>
          </w:tcPr>
          <w:p w:rsidR="001C36FA" w:rsidRDefault="001C36FA" w:rsidP="00702E60">
            <w:r>
              <w:t>3</w:t>
            </w:r>
          </w:p>
        </w:tc>
      </w:tr>
      <w:tr w:rsidR="001C36FA" w:rsidTr="00366915">
        <w:trPr>
          <w:trHeight w:val="758"/>
        </w:trPr>
        <w:tc>
          <w:tcPr>
            <w:tcW w:w="10641" w:type="dxa"/>
          </w:tcPr>
          <w:p w:rsidR="001C36FA" w:rsidRPr="006E525F" w:rsidRDefault="009A69C8" w:rsidP="009A69C8">
            <w:pPr>
              <w:rPr>
                <w:rFonts w:ascii="Constantia" w:hAnsi="Constantia"/>
                <w:b/>
                <w:sz w:val="32"/>
                <w:szCs w:val="32"/>
              </w:rPr>
            </w:pPr>
            <w:r w:rsidRPr="009A69C8">
              <w:rPr>
                <w:rFonts w:ascii="Constantia" w:hAnsi="Constantia"/>
                <w:b/>
                <w:color w:val="FF0000"/>
                <w:sz w:val="32"/>
                <w:szCs w:val="32"/>
              </w:rPr>
              <w:t>Вот оно какое наше Лето…</w:t>
            </w:r>
          </w:p>
        </w:tc>
        <w:tc>
          <w:tcPr>
            <w:tcW w:w="826" w:type="dxa"/>
          </w:tcPr>
          <w:p w:rsidR="001C36FA" w:rsidRDefault="001C36FA" w:rsidP="00702E60">
            <w:r>
              <w:t>3</w:t>
            </w:r>
          </w:p>
        </w:tc>
      </w:tr>
      <w:tr w:rsidR="001C36FA" w:rsidTr="00366915">
        <w:trPr>
          <w:trHeight w:val="1022"/>
        </w:trPr>
        <w:tc>
          <w:tcPr>
            <w:tcW w:w="10641" w:type="dxa"/>
          </w:tcPr>
          <w:p w:rsidR="001C36FA" w:rsidRPr="006E525F" w:rsidRDefault="009A69C8" w:rsidP="00702E60">
            <w:pPr>
              <w:rPr>
                <w:rFonts w:ascii="Bookman Old Style" w:hAnsi="Bookman Old Style"/>
                <w:b/>
                <w:color w:val="00FFFF"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color w:val="00FFFF"/>
                <w:sz w:val="32"/>
                <w:szCs w:val="32"/>
              </w:rPr>
              <w:t>Летняя дискотека</w:t>
            </w:r>
          </w:p>
        </w:tc>
        <w:tc>
          <w:tcPr>
            <w:tcW w:w="826" w:type="dxa"/>
          </w:tcPr>
          <w:p w:rsidR="001C36FA" w:rsidRDefault="00DB4E91" w:rsidP="00702E60">
            <w:r>
              <w:t>4</w:t>
            </w:r>
          </w:p>
        </w:tc>
      </w:tr>
      <w:tr w:rsidR="001C36FA" w:rsidTr="00366915">
        <w:trPr>
          <w:trHeight w:val="1000"/>
        </w:trPr>
        <w:tc>
          <w:tcPr>
            <w:tcW w:w="10641" w:type="dxa"/>
          </w:tcPr>
          <w:p w:rsidR="001C36FA" w:rsidRPr="006E525F" w:rsidRDefault="001C36FA" w:rsidP="00DB4E91">
            <w:pPr>
              <w:rPr>
                <w:rFonts w:ascii="Bookman Old Style" w:hAnsi="Bookman Old Style"/>
                <w:b/>
                <w:sz w:val="44"/>
                <w:szCs w:val="44"/>
              </w:rPr>
            </w:pPr>
            <w:r w:rsidRPr="006E525F">
              <w:rPr>
                <w:rFonts w:ascii="Bookman Old Style" w:hAnsi="Bookman Old Style"/>
                <w:b/>
                <w:color w:val="7030A0"/>
                <w:sz w:val="44"/>
                <w:szCs w:val="44"/>
              </w:rPr>
              <w:t>Из опыта работы</w:t>
            </w:r>
            <w:r>
              <w:rPr>
                <w:rFonts w:ascii="Bookman Old Style" w:hAnsi="Bookman Old Style"/>
                <w:b/>
                <w:color w:val="7030A0"/>
                <w:sz w:val="44"/>
                <w:szCs w:val="44"/>
              </w:rPr>
              <w:t>:</w:t>
            </w:r>
          </w:p>
        </w:tc>
        <w:tc>
          <w:tcPr>
            <w:tcW w:w="826" w:type="dxa"/>
          </w:tcPr>
          <w:p w:rsidR="001C36FA" w:rsidRDefault="00DB4E91" w:rsidP="00702E60">
            <w:r>
              <w:t>9</w:t>
            </w:r>
          </w:p>
        </w:tc>
      </w:tr>
      <w:tr w:rsidR="001C36FA" w:rsidTr="00366915">
        <w:trPr>
          <w:trHeight w:val="1022"/>
        </w:trPr>
        <w:tc>
          <w:tcPr>
            <w:tcW w:w="10641" w:type="dxa"/>
          </w:tcPr>
          <w:p w:rsidR="001C36FA" w:rsidRPr="00DB4E91" w:rsidRDefault="009A69C8" w:rsidP="009A69C8">
            <w:pPr>
              <w:rPr>
                <w:rFonts w:ascii="Bernard MT Condensed" w:hAnsi="Bernard MT Condensed"/>
                <w:sz w:val="48"/>
                <w:szCs w:val="48"/>
              </w:rPr>
            </w:pPr>
            <w:r w:rsidRPr="00DB4E91">
              <w:rPr>
                <w:rFonts w:ascii="Cambria" w:hAnsi="Cambria" w:cs="Cambria"/>
                <w:color w:val="00B0F0"/>
                <w:sz w:val="48"/>
                <w:szCs w:val="48"/>
              </w:rPr>
              <w:t>Праздник</w:t>
            </w:r>
            <w:r w:rsidRPr="00DB4E91">
              <w:rPr>
                <w:rFonts w:ascii="Bernard MT Condensed" w:hAnsi="Bernard MT Condensed"/>
                <w:color w:val="00B0F0"/>
                <w:sz w:val="48"/>
                <w:szCs w:val="48"/>
              </w:rPr>
              <w:t xml:space="preserve"> </w:t>
            </w:r>
            <w:r w:rsidRPr="00DB4E91">
              <w:rPr>
                <w:rFonts w:ascii="Cambria" w:hAnsi="Cambria" w:cs="Cambria"/>
                <w:color w:val="00B0F0"/>
                <w:sz w:val="48"/>
                <w:szCs w:val="48"/>
              </w:rPr>
              <w:t>шляп</w:t>
            </w:r>
          </w:p>
        </w:tc>
        <w:tc>
          <w:tcPr>
            <w:tcW w:w="826" w:type="dxa"/>
          </w:tcPr>
          <w:p w:rsidR="001C36FA" w:rsidRDefault="00DB4E91" w:rsidP="00702E60">
            <w:r>
              <w:t>9</w:t>
            </w:r>
          </w:p>
        </w:tc>
      </w:tr>
      <w:tr w:rsidR="001C36FA" w:rsidTr="00366915">
        <w:trPr>
          <w:trHeight w:val="1022"/>
        </w:trPr>
        <w:tc>
          <w:tcPr>
            <w:tcW w:w="10641" w:type="dxa"/>
          </w:tcPr>
          <w:p w:rsidR="001C36FA" w:rsidRPr="00DB4E91" w:rsidRDefault="009A69C8" w:rsidP="00DB4E91">
            <w:pPr>
              <w:tabs>
                <w:tab w:val="left" w:pos="3045"/>
              </w:tabs>
              <w:rPr>
                <w:rFonts w:ascii="Gungsuh" w:eastAsia="Gungsuh" w:hAnsi="Gungsuh"/>
                <w:sz w:val="48"/>
                <w:szCs w:val="48"/>
              </w:rPr>
            </w:pPr>
            <w:r w:rsidRPr="00DB4E91">
              <w:rPr>
                <w:rFonts w:ascii="Gungsuh" w:eastAsia="Gungsuh" w:hAnsi="Gungsuh"/>
                <w:color w:val="943634" w:themeColor="accent2" w:themeShade="BF"/>
                <w:sz w:val="48"/>
                <w:szCs w:val="48"/>
              </w:rPr>
              <w:t>Царевна Несмеяна</w:t>
            </w:r>
            <w:r w:rsidR="00DB4E91">
              <w:rPr>
                <w:rFonts w:ascii="Gungsuh" w:eastAsia="Gungsuh" w:hAnsi="Gungsuh"/>
                <w:color w:val="943634" w:themeColor="accent2" w:themeShade="BF"/>
                <w:sz w:val="48"/>
                <w:szCs w:val="48"/>
              </w:rPr>
              <w:t xml:space="preserve"> </w:t>
            </w:r>
            <w:r w:rsidR="00DB4E91">
              <w:rPr>
                <w:rFonts w:ascii="Gungsuh" w:eastAsia="Gungsuh" w:hAnsi="Gungsuh"/>
                <w:sz w:val="32"/>
                <w:szCs w:val="32"/>
              </w:rPr>
              <w:t>(сценарий театра)</w:t>
            </w:r>
            <w:r w:rsidR="00DB4E91" w:rsidRPr="00DB4E91">
              <w:rPr>
                <w:rFonts w:ascii="Gungsuh" w:eastAsia="Gungsuh" w:hAnsi="Gungsuh"/>
                <w:color w:val="943634" w:themeColor="accent2" w:themeShade="BF"/>
                <w:sz w:val="48"/>
                <w:szCs w:val="48"/>
              </w:rPr>
              <w:tab/>
            </w:r>
          </w:p>
        </w:tc>
        <w:tc>
          <w:tcPr>
            <w:tcW w:w="826" w:type="dxa"/>
          </w:tcPr>
          <w:p w:rsidR="001C36FA" w:rsidRDefault="00DB4E91" w:rsidP="00702E60">
            <w:r>
              <w:t>14</w:t>
            </w:r>
          </w:p>
        </w:tc>
      </w:tr>
      <w:tr w:rsidR="001C36FA" w:rsidTr="00366915">
        <w:trPr>
          <w:trHeight w:val="1022"/>
        </w:trPr>
        <w:tc>
          <w:tcPr>
            <w:tcW w:w="10641" w:type="dxa"/>
          </w:tcPr>
          <w:p w:rsidR="001C36FA" w:rsidRDefault="001C36FA" w:rsidP="00702E60">
            <w:r w:rsidRPr="006E525F">
              <w:rPr>
                <w:rFonts w:ascii="Bookman Old Style" w:hAnsi="Bookman Old Style"/>
                <w:b/>
                <w:color w:val="C00000"/>
                <w:sz w:val="44"/>
                <w:szCs w:val="44"/>
              </w:rPr>
              <w:t>Это интересно!</w:t>
            </w:r>
          </w:p>
        </w:tc>
        <w:tc>
          <w:tcPr>
            <w:tcW w:w="826" w:type="dxa"/>
          </w:tcPr>
          <w:p w:rsidR="001C36FA" w:rsidRDefault="00366915" w:rsidP="00702E60">
            <w:r>
              <w:t>22</w:t>
            </w:r>
          </w:p>
        </w:tc>
      </w:tr>
      <w:tr w:rsidR="001C36FA" w:rsidTr="00366915">
        <w:trPr>
          <w:trHeight w:val="1022"/>
        </w:trPr>
        <w:tc>
          <w:tcPr>
            <w:tcW w:w="10641" w:type="dxa"/>
          </w:tcPr>
          <w:p w:rsidR="001C36FA" w:rsidRDefault="001C36FA" w:rsidP="00702E60">
            <w:r>
              <w:t>Жизнь замечательных людей</w:t>
            </w:r>
          </w:p>
          <w:p w:rsidR="001C36FA" w:rsidRPr="006E525F" w:rsidRDefault="001C36FA" w:rsidP="00702E60">
            <w:pPr>
              <w:rPr>
                <w:rFonts w:ascii="Bookman Old Style" w:hAnsi="Bookman Old Style"/>
                <w:b/>
                <w:sz w:val="44"/>
                <w:szCs w:val="44"/>
              </w:rPr>
            </w:pPr>
          </w:p>
        </w:tc>
        <w:tc>
          <w:tcPr>
            <w:tcW w:w="826" w:type="dxa"/>
          </w:tcPr>
          <w:p w:rsidR="001C36FA" w:rsidRDefault="00366915" w:rsidP="00702E60">
            <w:r>
              <w:t>22</w:t>
            </w:r>
          </w:p>
        </w:tc>
      </w:tr>
    </w:tbl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Default="004F71F1">
      <w:pPr>
        <w:rPr>
          <w:noProof/>
          <w:lang w:eastAsia="ru-RU"/>
        </w:rPr>
      </w:pPr>
    </w:p>
    <w:p w:rsidR="004F71F1" w:rsidRPr="009A69C8" w:rsidRDefault="00C25F5E" w:rsidP="009A69C8">
      <w:pPr>
        <w:jc w:val="center"/>
        <w:rPr>
          <w:rFonts w:ascii="Bookman Old Style" w:hAnsi="Bookman Old Style"/>
          <w:b/>
          <w:noProof/>
          <w:color w:val="B2A1C7" w:themeColor="accent4" w:themeTint="99"/>
          <w:sz w:val="72"/>
          <w:szCs w:val="72"/>
          <w:lang w:eastAsia="ru-RU"/>
        </w:rPr>
      </w:pPr>
      <w:r w:rsidRPr="009A69C8">
        <w:rPr>
          <w:rFonts w:ascii="Bookman Old Style" w:hAnsi="Bookman Old Style"/>
          <w:b/>
          <w:noProof/>
          <w:color w:val="B2A1C7" w:themeColor="accent4" w:themeTint="99"/>
          <w:sz w:val="72"/>
          <w:szCs w:val="72"/>
          <w:lang w:eastAsia="ru-RU"/>
        </w:rPr>
        <w:lastRenderedPageBreak/>
        <w:t>Вот оно какое наше</w:t>
      </w:r>
      <w:r w:rsidR="009A69C8">
        <w:rPr>
          <w:rFonts w:ascii="Bookman Old Style" w:hAnsi="Bookman Old Style"/>
          <w:b/>
          <w:noProof/>
          <w:color w:val="B2A1C7" w:themeColor="accent4" w:themeTint="99"/>
          <w:sz w:val="72"/>
          <w:szCs w:val="72"/>
          <w:lang w:eastAsia="ru-RU"/>
        </w:rPr>
        <w:t>…</w:t>
      </w:r>
    </w:p>
    <w:p w:rsidR="004F71F1" w:rsidRDefault="009A69C8" w:rsidP="009A69C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74931" wp14:editId="5DEFD6C8">
            <wp:extent cx="5715000" cy="1990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69612E" w:rsidRDefault="0069612E" w:rsidP="0069612E">
      <w:pPr>
        <w:spacing w:after="0"/>
        <w:jc w:val="center"/>
        <w:rPr>
          <w:sz w:val="28"/>
          <w:szCs w:val="28"/>
        </w:rPr>
      </w:pPr>
      <w:r w:rsidRPr="0069612E">
        <w:rPr>
          <w:sz w:val="28"/>
          <w:szCs w:val="28"/>
        </w:rPr>
        <w:t>Много нам подарит солнечного света</w:t>
      </w:r>
    </w:p>
    <w:p w:rsidR="0069612E" w:rsidRPr="0069612E" w:rsidRDefault="0069612E" w:rsidP="0069612E">
      <w:pPr>
        <w:spacing w:after="0"/>
        <w:jc w:val="center"/>
        <w:rPr>
          <w:sz w:val="28"/>
          <w:szCs w:val="28"/>
        </w:rPr>
      </w:pPr>
      <w:r w:rsidRPr="0069612E">
        <w:rPr>
          <w:sz w:val="28"/>
          <w:szCs w:val="28"/>
        </w:rPr>
        <w:t>В небе радугу-дугу</w:t>
      </w:r>
    </w:p>
    <w:p w:rsidR="0069612E" w:rsidRPr="0069612E" w:rsidRDefault="0069612E" w:rsidP="0069612E">
      <w:pPr>
        <w:spacing w:after="0"/>
        <w:jc w:val="center"/>
        <w:rPr>
          <w:sz w:val="28"/>
          <w:szCs w:val="28"/>
        </w:rPr>
      </w:pPr>
      <w:r w:rsidRPr="0069612E">
        <w:rPr>
          <w:sz w:val="28"/>
          <w:szCs w:val="28"/>
        </w:rPr>
        <w:t>И ромашки на лугу…</w:t>
      </w:r>
    </w:p>
    <w:p w:rsidR="009A69C8" w:rsidRDefault="009A69C8"/>
    <w:p w:rsidR="009A69C8" w:rsidRDefault="009A69C8"/>
    <w:p w:rsidR="009A69C8" w:rsidRDefault="0069612E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CD596BB" wp14:editId="09046A5D">
            <wp:simplePos x="0" y="0"/>
            <wp:positionH relativeFrom="page">
              <wp:posOffset>894715</wp:posOffset>
            </wp:positionH>
            <wp:positionV relativeFrom="margin">
              <wp:posOffset>3877945</wp:posOffset>
            </wp:positionV>
            <wp:extent cx="6459855" cy="5486400"/>
            <wp:effectExtent l="0" t="0" r="0" b="0"/>
            <wp:wrapSquare wrapText="bothSides"/>
            <wp:docPr id="70" name="Рисунок 70" descr="http://glodealer.com/sites/default/files/sale/1-8/skidki-Ufa-14403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dealer.com/sites/default/files/sale/1-8/skidki-Ufa-14403918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9C8" w:rsidRDefault="009A69C8"/>
    <w:p w:rsidR="009A69C8" w:rsidRDefault="009A69C8"/>
    <w:p w:rsidR="009A69C8" w:rsidRDefault="009A69C8"/>
    <w:p w:rsidR="009A69C8" w:rsidRDefault="009A69C8"/>
    <w:p w:rsidR="009A69C8" w:rsidRDefault="009A69C8"/>
    <w:p w:rsidR="009A69C8" w:rsidRDefault="009A69C8"/>
    <w:p w:rsidR="009A69C8" w:rsidRDefault="009A69C8"/>
    <w:p w:rsidR="009A69C8" w:rsidRDefault="009A69C8"/>
    <w:p w:rsidR="009A69C8" w:rsidRDefault="009A69C8"/>
    <w:p w:rsidR="002D4A10" w:rsidRDefault="002D4A10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2D4A10" w:rsidRDefault="002D4A10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69612E" w:rsidRDefault="0069612E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  <w:r w:rsidRPr="00CE7E4F">
        <w:rPr>
          <w:rFonts w:ascii="Times New Roman" w:hAnsi="Times New Roman"/>
          <w:b/>
          <w:color w:val="17365D"/>
          <w:sz w:val="32"/>
          <w:szCs w:val="32"/>
        </w:rPr>
        <w:t>Летняя дискотека или шарики-смешарики</w:t>
      </w:r>
      <w:r w:rsidR="0069612E">
        <w:rPr>
          <w:rFonts w:ascii="Times New Roman" w:hAnsi="Times New Roman"/>
          <w:b/>
          <w:color w:val="17365D"/>
          <w:sz w:val="32"/>
          <w:szCs w:val="32"/>
        </w:rPr>
        <w:t xml:space="preserve"> </w:t>
      </w:r>
    </w:p>
    <w:p w:rsidR="009A69C8" w:rsidRDefault="0069612E" w:rsidP="0069612E">
      <w:pPr>
        <w:pStyle w:val="af3"/>
        <w:jc w:val="right"/>
        <w:rPr>
          <w:rFonts w:ascii="Times New Roman" w:hAnsi="Times New Roman"/>
          <w:sz w:val="24"/>
          <w:szCs w:val="24"/>
        </w:rPr>
      </w:pPr>
      <w:r w:rsidRPr="0069612E">
        <w:rPr>
          <w:rFonts w:ascii="Times New Roman" w:hAnsi="Times New Roman"/>
          <w:sz w:val="24"/>
          <w:szCs w:val="24"/>
        </w:rPr>
        <w:t>Ярушина Юлия Анатольевна</w:t>
      </w:r>
    </w:p>
    <w:p w:rsidR="0069612E" w:rsidRPr="0069612E" w:rsidRDefault="0069612E" w:rsidP="0069612E">
      <w:pPr>
        <w:pStyle w:val="af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Инструктор по физической культуре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32"/>
          <w:szCs w:val="32"/>
        </w:rPr>
      </w:pPr>
      <w:r w:rsidRPr="00CE7E4F">
        <w:rPr>
          <w:rFonts w:ascii="Times New Roman" w:hAnsi="Times New Roman"/>
          <w:b/>
          <w:noProof/>
          <w:color w:val="17365D"/>
          <w:sz w:val="32"/>
          <w:szCs w:val="32"/>
          <w:lang w:eastAsia="ru-RU"/>
        </w:rPr>
        <w:drawing>
          <wp:inline distT="0" distB="0" distL="0" distR="0" wp14:anchorId="1CC68510" wp14:editId="06EB81E5">
            <wp:extent cx="2714625" cy="1809750"/>
            <wp:effectExtent l="0" t="0" r="9525" b="0"/>
            <wp:docPr id="33" name="Рисунок 33" descr="уголок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голок 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Проводится на улице, на площадке детей  встречает клоунесса – </w:t>
      </w: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Веселинка.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noProof/>
          <w:color w:val="17365D"/>
          <w:sz w:val="24"/>
          <w:szCs w:val="24"/>
          <w:lang w:eastAsia="ru-RU"/>
        </w:rPr>
        <w:drawing>
          <wp:inline distT="0" distB="0" distL="0" distR="0" wp14:anchorId="13E2E1D2" wp14:editId="01FDEE8A">
            <wp:extent cx="2628900" cy="1752600"/>
            <wp:effectExtent l="0" t="0" r="0" b="0"/>
            <wp:docPr id="32" name="Рисунок 32" descr="уголок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голок 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Здравствуйте, детишки, Тани, Вани, и Маришки!</w:t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 А мы веселые клоуны, я- Веселинка, а это моя подружка- Игринка!</w:t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 (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>Показывает на пустое место рядом с собой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) </w:t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Ой! А куда Игринка подевалась? Вы ее не видели?</w:t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b/>
          <w:i/>
          <w:color w:val="17365D"/>
          <w:sz w:val="24"/>
          <w:szCs w:val="24"/>
          <w:u w:val="single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Дети показывают на Игринку. Веселинка прикладывает руку ко лбу и начинает смотреть в одну сторону, потом в другую, медленно оборачивается, ища подружку. Игринка в тоже время проделывает те же движения, передразнивая Веселинку. Наконец Веселинка, перехитрив Игринку, резко поворачивается и находит подругу. Обе обнимаются и 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</w:rPr>
        <w:t>смеются)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</w:t>
      </w:r>
      <w:r w:rsidRPr="00CE7E4F">
        <w:rPr>
          <w:rFonts w:ascii="Times New Roman" w:hAnsi="Times New Roman"/>
          <w:b/>
          <w:i/>
          <w:color w:val="17365D"/>
          <w:sz w:val="24"/>
          <w:szCs w:val="24"/>
          <w:u w:val="single"/>
        </w:rPr>
        <w:t>под музыку Тика</w:t>
      </w:r>
    </w:p>
    <w:p w:rsidR="009A69C8" w:rsidRPr="00CE7E4F" w:rsidRDefault="009A69C8" w:rsidP="009A69C8">
      <w:pPr>
        <w:spacing w:after="0" w:line="240" w:lineRule="auto"/>
        <w:jc w:val="center"/>
        <w:rPr>
          <w:rFonts w:ascii="Times New Roman" w:hAnsi="Times New Roman"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noProof/>
          <w:color w:val="17365D"/>
          <w:sz w:val="24"/>
          <w:szCs w:val="24"/>
          <w:lang w:eastAsia="ru-RU"/>
        </w:rPr>
        <w:drawing>
          <wp:inline distT="0" distB="0" distL="0" distR="0" wp14:anchorId="086077C5" wp14:editId="77DF6AD3">
            <wp:extent cx="2552700" cy="1695450"/>
            <wp:effectExtent l="0" t="0" r="0" b="0"/>
            <wp:docPr id="31" name="Рисунок 31" descr="уголок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голок 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                   </w:t>
      </w:r>
      <w:r w:rsidRPr="00CE7E4F">
        <w:rPr>
          <w:rFonts w:ascii="Times New Roman" w:hAnsi="Times New Roman"/>
          <w:b/>
          <w:noProof/>
          <w:color w:val="17365D"/>
          <w:sz w:val="24"/>
          <w:szCs w:val="24"/>
          <w:lang w:eastAsia="ru-RU"/>
        </w:rPr>
        <w:drawing>
          <wp:inline distT="0" distB="0" distL="0" distR="0" wp14:anchorId="51120B93" wp14:editId="3C52E809">
            <wp:extent cx="2505075" cy="1676400"/>
            <wp:effectExtent l="0" t="0" r="9525" b="0"/>
            <wp:docPr id="30" name="Рисунок 30" descr="уголок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голок 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Ох уж эта Игринка! Вечно что-нибудь придумает, чтобы поиграть.</w:t>
      </w:r>
    </w:p>
    <w:p w:rsidR="009A69C8" w:rsidRPr="00CE7E4F" w:rsidRDefault="002D4A10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</w:t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>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Поэтому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меня так и зовут- Игринка! Давайте скорее играть!</w:t>
      </w:r>
      <w:r w:rsidR="00782805" w:rsidRPr="00782805">
        <w:rPr>
          <w:rFonts w:ascii="Times New Roman" w:hAnsi="Times New Roman"/>
          <w:b/>
          <w:noProof/>
          <w:color w:val="17365D"/>
          <w:sz w:val="32"/>
          <w:szCs w:val="32"/>
          <w:lang w:eastAsia="ru-RU"/>
        </w:rPr>
        <w:t xml:space="preserve"> </w:t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</w:t>
      </w:r>
      <w:r w:rsidRPr="00CE7E4F">
        <w:rPr>
          <w:rFonts w:ascii="Times New Roman" w:hAnsi="Times New Roman"/>
          <w:color w:val="17365D"/>
          <w:sz w:val="24"/>
          <w:szCs w:val="24"/>
        </w:rPr>
        <w:t>: Стой-стой! Мы же только пришли, а ты сразу играть, сначала надо поздороваться!</w:t>
      </w:r>
    </w:p>
    <w:p w:rsidR="009A69C8" w:rsidRPr="00CE7E4F" w:rsidRDefault="002D4A10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Игринка:</w:t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 </w:t>
      </w:r>
      <w:r w:rsidRPr="00CE7E4F">
        <w:rPr>
          <w:rFonts w:ascii="Times New Roman" w:hAnsi="Times New Roman"/>
          <w:color w:val="17365D"/>
          <w:sz w:val="24"/>
          <w:szCs w:val="24"/>
        </w:rPr>
        <w:t>Привет, Веселинка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>! А теперь будем играть?</w:t>
      </w:r>
    </w:p>
    <w:p w:rsidR="009A69C8" w:rsidRPr="00CE7E4F" w:rsidRDefault="002D4A10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 Какая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ты торопыга, а с ребятами поздороваться?</w:t>
      </w:r>
    </w:p>
    <w:p w:rsidR="009A69C8" w:rsidRPr="00CE7E4F" w:rsidRDefault="002D4A10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>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С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этими что ли? Это я мигом! Здравствуйте!</w:t>
      </w:r>
    </w:p>
    <w:p w:rsidR="009A69C8" w:rsidRPr="00CE7E4F" w:rsidRDefault="00782805" w:rsidP="009A69C8">
      <w:pPr>
        <w:pStyle w:val="af4"/>
        <w:spacing w:before="0" w:beforeAutospacing="0" w:after="0" w:afterAutospacing="0"/>
        <w:rPr>
          <w:color w:val="17365D"/>
        </w:rPr>
      </w:pPr>
      <w:r w:rsidRPr="00782805"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6EB6ED2" wp14:editId="01074223">
            <wp:simplePos x="0" y="0"/>
            <wp:positionH relativeFrom="margin">
              <wp:posOffset>1098550</wp:posOffset>
            </wp:positionH>
            <wp:positionV relativeFrom="margin">
              <wp:posOffset>9373870</wp:posOffset>
            </wp:positionV>
            <wp:extent cx="4333875" cy="1066800"/>
            <wp:effectExtent l="0" t="0" r="9525" b="0"/>
            <wp:wrapSquare wrapText="bothSides"/>
            <wp:docPr id="72" name="Рисунок 72" descr="C:\Users\Дунаева\Desktop\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унаева\Desktop\1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4A10" w:rsidRPr="00CE7E4F">
        <w:rPr>
          <w:b/>
          <w:color w:val="17365D"/>
        </w:rPr>
        <w:t>Веселинка:</w:t>
      </w:r>
      <w:r w:rsidR="002D4A10" w:rsidRPr="00CE7E4F">
        <w:rPr>
          <w:color w:val="17365D"/>
        </w:rPr>
        <w:t xml:space="preserve"> Ну</w:t>
      </w:r>
      <w:r w:rsidR="009A69C8" w:rsidRPr="00CE7E4F">
        <w:rPr>
          <w:color w:val="17365D"/>
        </w:rPr>
        <w:t xml:space="preserve">, так неинтересно. Давайте я вас научу, как надо здороваться представьте, что на ваш </w:t>
      </w:r>
      <w:r w:rsidR="002D4A10" w:rsidRPr="00CE7E4F">
        <w:rPr>
          <w:color w:val="17365D"/>
        </w:rPr>
        <w:t>праздник пришли</w:t>
      </w:r>
      <w:r w:rsidR="009A69C8" w:rsidRPr="00CE7E4F">
        <w:rPr>
          <w:color w:val="17365D"/>
        </w:rPr>
        <w:t>…коровы! Как бы они поздоровались с нами?  </w:t>
      </w:r>
    </w:p>
    <w:p w:rsidR="009A69C8" w:rsidRPr="00CE7E4F" w:rsidRDefault="009A69C8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color w:val="17365D"/>
        </w:rPr>
        <w:lastRenderedPageBreak/>
        <w:t>з</w:t>
      </w:r>
      <w:r w:rsidRPr="00CE7E4F">
        <w:rPr>
          <w:rStyle w:val="a8"/>
          <w:rFonts w:eastAsiaTheme="majorEastAsia"/>
          <w:color w:val="17365D"/>
        </w:rPr>
        <w:t>десь   и  далее  дети   отвечают  звукоподражанием. </w:t>
      </w:r>
    </w:p>
    <w:p w:rsidR="009A69C8" w:rsidRPr="00CE7E4F" w:rsidRDefault="002D4A10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b/>
          <w:i/>
          <w:color w:val="17365D"/>
        </w:rPr>
        <w:t>Игринка:</w:t>
      </w:r>
      <w:r w:rsidRPr="00CE7E4F">
        <w:rPr>
          <w:color w:val="17365D"/>
        </w:rPr>
        <w:t xml:space="preserve"> А</w:t>
      </w:r>
      <w:r w:rsidR="009A69C8" w:rsidRPr="00CE7E4F">
        <w:rPr>
          <w:color w:val="17365D"/>
        </w:rPr>
        <w:t xml:space="preserve"> если б это были маленькие собачки?  </w:t>
      </w:r>
      <w:r w:rsidRPr="00CE7E4F">
        <w:rPr>
          <w:i/>
          <w:color w:val="17365D"/>
        </w:rPr>
        <w:t>Дети…</w:t>
      </w:r>
      <w:r w:rsidR="009A69C8" w:rsidRPr="00CE7E4F">
        <w:rPr>
          <w:color w:val="17365D"/>
        </w:rPr>
        <w:t>…</w:t>
      </w:r>
    </w:p>
    <w:p w:rsidR="009A69C8" w:rsidRPr="00CE7E4F" w:rsidRDefault="002D4A10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b/>
          <w:color w:val="17365D"/>
        </w:rPr>
        <w:t>Веселинка</w:t>
      </w:r>
      <w:r w:rsidRPr="00CE7E4F">
        <w:rPr>
          <w:color w:val="17365D"/>
        </w:rPr>
        <w:t>: Или</w:t>
      </w:r>
      <w:r w:rsidR="009A69C8" w:rsidRPr="00CE7E4F">
        <w:rPr>
          <w:color w:val="17365D"/>
        </w:rPr>
        <w:t xml:space="preserve"> кошки? </w:t>
      </w:r>
      <w:r w:rsidRPr="00CE7E4F">
        <w:rPr>
          <w:i/>
          <w:color w:val="17365D"/>
        </w:rPr>
        <w:t>Дети…</w:t>
      </w:r>
      <w:r w:rsidR="009A69C8" w:rsidRPr="00CE7E4F">
        <w:rPr>
          <w:i/>
          <w:color w:val="17365D"/>
        </w:rPr>
        <w:t>………</w:t>
      </w:r>
    </w:p>
    <w:p w:rsidR="009A69C8" w:rsidRPr="00CE7E4F" w:rsidRDefault="002D4A10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b/>
          <w:i/>
          <w:color w:val="17365D"/>
        </w:rPr>
        <w:t>Игринка</w:t>
      </w:r>
      <w:r w:rsidRPr="00CE7E4F">
        <w:rPr>
          <w:color w:val="17365D"/>
        </w:rPr>
        <w:t>: А еще</w:t>
      </w:r>
      <w:r w:rsidR="009A69C8" w:rsidRPr="00CE7E4F">
        <w:rPr>
          <w:color w:val="17365D"/>
        </w:rPr>
        <w:t xml:space="preserve"> лучше – лягушата! </w:t>
      </w:r>
      <w:r w:rsidRPr="00CE7E4F">
        <w:rPr>
          <w:i/>
          <w:color w:val="17365D"/>
        </w:rPr>
        <w:t>Дети…</w:t>
      </w:r>
      <w:r w:rsidR="009A69C8" w:rsidRPr="00CE7E4F">
        <w:rPr>
          <w:i/>
          <w:color w:val="17365D"/>
        </w:rPr>
        <w:t>…….</w:t>
      </w:r>
    </w:p>
    <w:p w:rsidR="009A69C8" w:rsidRPr="00CE7E4F" w:rsidRDefault="002D4A10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b/>
          <w:color w:val="17365D"/>
        </w:rPr>
        <w:t>Веселинка</w:t>
      </w:r>
      <w:r w:rsidRPr="00CE7E4F">
        <w:rPr>
          <w:color w:val="17365D"/>
        </w:rPr>
        <w:t>: А</w:t>
      </w:r>
      <w:r w:rsidR="009A69C8" w:rsidRPr="00CE7E4F">
        <w:rPr>
          <w:color w:val="17365D"/>
        </w:rPr>
        <w:t xml:space="preserve"> цыплята? </w:t>
      </w:r>
      <w:r w:rsidRPr="00CE7E4F">
        <w:rPr>
          <w:color w:val="17365D"/>
        </w:rPr>
        <w:t>Дети: …</w:t>
      </w:r>
      <w:r w:rsidR="009A69C8" w:rsidRPr="00CE7E4F">
        <w:rPr>
          <w:color w:val="17365D"/>
        </w:rPr>
        <w:t>………</w:t>
      </w:r>
    </w:p>
    <w:p w:rsidR="009A69C8" w:rsidRPr="00CE7E4F" w:rsidRDefault="009A69C8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b/>
          <w:i/>
          <w:color w:val="17365D"/>
        </w:rPr>
        <w:t>Игринка:</w:t>
      </w:r>
      <w:r w:rsidRPr="00CE7E4F">
        <w:rPr>
          <w:color w:val="17365D"/>
        </w:rPr>
        <w:t xml:space="preserve"> А как кричат петухи поутру?  </w:t>
      </w:r>
      <w:r w:rsidR="002D4A10" w:rsidRPr="00CE7E4F">
        <w:rPr>
          <w:color w:val="17365D"/>
        </w:rPr>
        <w:t>Дети: …</w:t>
      </w:r>
      <w:r w:rsidRPr="00CE7E4F">
        <w:rPr>
          <w:color w:val="17365D"/>
        </w:rPr>
        <w:t>………</w:t>
      </w:r>
    </w:p>
    <w:p w:rsidR="009A69C8" w:rsidRPr="00CE7E4F" w:rsidRDefault="009A69C8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color w:val="17365D"/>
        </w:rPr>
        <w:t xml:space="preserve">   Ох! Петухи запели! Аж уши зазвенели! </w:t>
      </w:r>
    </w:p>
    <w:p w:rsidR="009A69C8" w:rsidRPr="00CE7E4F" w:rsidRDefault="009A69C8" w:rsidP="009A69C8">
      <w:pPr>
        <w:pStyle w:val="af4"/>
        <w:spacing w:before="0" w:beforeAutospacing="0" w:after="0" w:afterAutospacing="0"/>
        <w:rPr>
          <w:color w:val="17365D"/>
        </w:rPr>
      </w:pPr>
      <w:r w:rsidRPr="00CE7E4F">
        <w:rPr>
          <w:color w:val="17365D"/>
        </w:rPr>
        <w:t xml:space="preserve"> Всех на праздник приглашаем и грустить не разрешаем!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Лето красное пришло, лето радость принесло. 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Будем весело играть, веселиться и плясать. 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 xml:space="preserve">Игринка: </w:t>
      </w:r>
      <w:r w:rsidRPr="00CE7E4F">
        <w:rPr>
          <w:rFonts w:ascii="Times New Roman" w:hAnsi="Times New Roman"/>
          <w:color w:val="17365D"/>
          <w:sz w:val="24"/>
          <w:szCs w:val="24"/>
        </w:rPr>
        <w:t>А я вас приглашаю на летнюю дискотеку!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Веселинка: </w:t>
      </w:r>
      <w:r w:rsidRPr="00CE7E4F">
        <w:rPr>
          <w:rFonts w:ascii="Times New Roman" w:hAnsi="Times New Roman"/>
          <w:color w:val="17365D"/>
          <w:sz w:val="24"/>
          <w:szCs w:val="24"/>
        </w:rPr>
        <w:t>А что такое дискотека?</w:t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Это когда все вместе танцуют или танцуют, как хотят, но </w:t>
      </w:r>
      <w:r w:rsidR="002D4A10" w:rsidRPr="00CE7E4F">
        <w:rPr>
          <w:rFonts w:ascii="Times New Roman" w:hAnsi="Times New Roman"/>
          <w:color w:val="17365D"/>
          <w:sz w:val="24"/>
          <w:szCs w:val="24"/>
        </w:rPr>
        <w:t>чтобы научиться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хорошо танцевать надо потренироваться.  Веселый поезд нас </w:t>
      </w:r>
      <w:r w:rsidR="002D4A10" w:rsidRPr="00CE7E4F">
        <w:rPr>
          <w:rFonts w:ascii="Times New Roman" w:hAnsi="Times New Roman"/>
          <w:color w:val="17365D"/>
          <w:sz w:val="24"/>
          <w:szCs w:val="24"/>
        </w:rPr>
        <w:t>зовет, ну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, поехали? Вперед!!!!      </w:t>
      </w:r>
    </w:p>
    <w:p w:rsidR="009A69C8" w:rsidRPr="00CE7E4F" w:rsidRDefault="002D4A10" w:rsidP="009A69C8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«Паровоз</w:t>
      </w:r>
      <w:r w:rsidR="009A69C8" w:rsidRPr="00CE7E4F">
        <w:rPr>
          <w:rFonts w:ascii="Times New Roman" w:hAnsi="Times New Roman"/>
          <w:b/>
          <w:i/>
          <w:color w:val="17365D"/>
          <w:sz w:val="24"/>
          <w:szCs w:val="24"/>
        </w:rPr>
        <w:t xml:space="preserve"> букашка»</w:t>
      </w:r>
    </w:p>
    <w:p w:rsidR="009A69C8" w:rsidRPr="00CE7E4F" w:rsidRDefault="009A69C8" w:rsidP="009A69C8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495550" cy="1657350"/>
            <wp:effectExtent l="0" t="0" r="0" b="0"/>
            <wp:docPr id="29" name="Рисунок 29" descr="уголок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голок 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        </w:t>
      </w: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457450" cy="1628775"/>
            <wp:effectExtent l="0" t="0" r="0" b="9525"/>
            <wp:docPr id="28" name="Рисунок 28" descr="уголок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голок 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spacing w:after="0" w:line="240" w:lineRule="auto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В поезде мы побывали, на остановках танцевали, а теперь пора переходить к нашей дискотеке. А в этом нам помогут шарики - смешарики, которые приготовили нам свои сюрпризы. </w:t>
      </w:r>
    </w:p>
    <w:p w:rsidR="009A69C8" w:rsidRPr="00CE7E4F" w:rsidRDefault="009A69C8" w:rsidP="009A69C8">
      <w:pPr>
        <w:pStyle w:val="af3"/>
        <w:rPr>
          <w:rFonts w:ascii="Times New Roman" w:hAnsi="Times New Roman"/>
          <w:i/>
          <w:color w:val="17365D"/>
          <w:sz w:val="24"/>
          <w:szCs w:val="24"/>
          <w:u w:val="single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>Веселинка из корзинки достаёт шарик, и спрашивает, каким он цветом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 xml:space="preserve">. 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(Желтый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 xml:space="preserve">) 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А что бывает желтого цвета? Правильно, солнце! Когда светит солнышко, тогда всем радостно и хочется плясать. 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495550" cy="1666875"/>
            <wp:effectExtent l="0" t="0" r="0" b="9525"/>
            <wp:docPr id="27" name="Рисунок 27" descr="уголок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голок 0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             </w:t>
      </w: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438400" cy="1628775"/>
            <wp:effectExtent l="0" t="0" r="0" b="9525"/>
            <wp:docPr id="26" name="Рисунок 26" descr="уголок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голок 0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 xml:space="preserve">Танец </w:t>
      </w:r>
      <w:r w:rsidR="002D4A10" w:rsidRPr="00CE7E4F">
        <w:rPr>
          <w:rFonts w:ascii="Times New Roman" w:hAnsi="Times New Roman"/>
          <w:b/>
          <w:i/>
          <w:color w:val="17365D"/>
          <w:sz w:val="24"/>
          <w:szCs w:val="24"/>
        </w:rPr>
        <w:t>«Разноцветная</w:t>
      </w: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 xml:space="preserve"> игра»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486025" cy="1657350"/>
            <wp:effectExtent l="0" t="0" r="9525" b="0"/>
            <wp:docPr id="25" name="Рисунок 25" descr="уголок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голок 0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24"/>
          <w:szCs w:val="24"/>
        </w:rPr>
      </w:pPr>
    </w:p>
    <w:p w:rsidR="009A69C8" w:rsidRPr="00CE7E4F" w:rsidRDefault="002D4A10" w:rsidP="009A69C8">
      <w:pPr>
        <w:pStyle w:val="af3"/>
        <w:rPr>
          <w:rFonts w:ascii="Times New Roman" w:hAnsi="Times New Roman"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А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сейчас немного отдохните.</w:t>
      </w:r>
    </w:p>
    <w:p w:rsidR="009A69C8" w:rsidRPr="00CE7E4F" w:rsidRDefault="002D4A10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Шарик я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сейчас достану, и про сюрприз его узнаю.</w:t>
      </w:r>
    </w:p>
    <w:p w:rsidR="009A69C8" w:rsidRPr="00CE7E4F" w:rsidRDefault="009A69C8" w:rsidP="009A69C8">
      <w:pPr>
        <w:pStyle w:val="af3"/>
        <w:rPr>
          <w:rFonts w:ascii="Times New Roman" w:hAnsi="Times New Roman"/>
          <w:i/>
          <w:color w:val="17365D"/>
          <w:sz w:val="24"/>
          <w:szCs w:val="24"/>
          <w:u w:val="single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>Игринка из корзинки достаёт шарик, и спрашивает, каким он цветом.</w:t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 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(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Черный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)</w:t>
      </w:r>
    </w:p>
    <w:p w:rsidR="009A69C8" w:rsidRPr="00CE7E4F" w:rsidRDefault="009A69C8" w:rsidP="009A69C8">
      <w:pPr>
        <w:pStyle w:val="af3"/>
        <w:rPr>
          <w:rFonts w:ascii="Times New Roman" w:hAnsi="Times New Roman"/>
          <w:i/>
          <w:color w:val="17365D"/>
          <w:sz w:val="24"/>
          <w:szCs w:val="24"/>
          <w:u w:val="single"/>
        </w:rPr>
      </w:pP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lastRenderedPageBreak/>
        <w:drawing>
          <wp:inline distT="0" distB="0" distL="0" distR="0">
            <wp:extent cx="2247900" cy="1504950"/>
            <wp:effectExtent l="0" t="0" r="0" b="0"/>
            <wp:docPr id="24" name="Рисунок 24" descr="уголок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голок 0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i/>
          <w:color w:val="17365D"/>
          <w:sz w:val="24"/>
          <w:szCs w:val="24"/>
          <w:u w:val="single"/>
        </w:rPr>
      </w:pPr>
    </w:p>
    <w:p w:rsidR="009A69C8" w:rsidRPr="00CE7E4F" w:rsidRDefault="009A69C8" w:rsidP="009A69C8">
      <w:pPr>
        <w:pStyle w:val="af3"/>
        <w:rPr>
          <w:rFonts w:ascii="Times New Roman" w:hAnsi="Times New Roman"/>
          <w:b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 А что бывает черного цвета? Правильно, земля! Она нам дарит много сюрпризов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Вот и черный шарик приготовил </w:t>
      </w:r>
      <w:r w:rsidR="002D4A10" w:rsidRPr="00CE7E4F">
        <w:rPr>
          <w:rFonts w:ascii="Times New Roman" w:hAnsi="Times New Roman"/>
          <w:color w:val="17365D"/>
          <w:sz w:val="24"/>
          <w:szCs w:val="24"/>
        </w:rPr>
        <w:t>для вас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сюрпризы-</w:t>
      </w:r>
      <w:r w:rsidR="002D4A10" w:rsidRPr="00CE7E4F">
        <w:rPr>
          <w:rFonts w:ascii="Times New Roman" w:hAnsi="Times New Roman"/>
          <w:color w:val="17365D"/>
          <w:sz w:val="24"/>
          <w:szCs w:val="24"/>
        </w:rPr>
        <w:t>загадки, отгадайте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их ребятки.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9"/>
        <w:gridCol w:w="5190"/>
      </w:tblGrid>
      <w:tr w:rsidR="009A69C8" w:rsidRPr="00CE7E4F" w:rsidTr="00702E60">
        <w:trPr>
          <w:trHeight w:val="4022"/>
        </w:trPr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69C8" w:rsidRPr="00CE7E4F" w:rsidRDefault="009A69C8" w:rsidP="00702E60">
            <w:pPr>
              <w:spacing w:line="309" w:lineRule="atLeast"/>
              <w:rPr>
                <w:rStyle w:val="aa"/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Зеленеют луга,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В небе - радуга-дуга.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Солнцем озеро согрето: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 xml:space="preserve">Всех зовёт купаться ... </w:t>
            </w:r>
            <w:r w:rsidRPr="00CE7E4F">
              <w:rPr>
                <w:rStyle w:val="aa"/>
                <w:rFonts w:ascii="Times New Roman" w:hAnsi="Times New Roman"/>
                <w:color w:val="17365D"/>
                <w:sz w:val="24"/>
                <w:szCs w:val="24"/>
              </w:rPr>
              <w:t>Лето</w:t>
            </w:r>
          </w:p>
          <w:p w:rsidR="009A69C8" w:rsidRPr="00CE7E4F" w:rsidRDefault="009A69C8" w:rsidP="00702E60">
            <w:pPr>
              <w:spacing w:line="309" w:lineRule="atLeast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Хочешь в воду ты ныряй,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Хочешь на песке играй.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Сколько замков здесь создашь!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 xml:space="preserve">Что за место это? </w:t>
            </w:r>
            <w:r w:rsidRPr="00CE7E4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... Пляж</w:t>
            </w:r>
          </w:p>
          <w:p w:rsidR="009A69C8" w:rsidRPr="00CE7E4F" w:rsidRDefault="009A69C8" w:rsidP="00702E60">
            <w:pPr>
              <w:pStyle w:val="af3"/>
              <w:ind w:left="360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На цветочек я похожа,</w:t>
            </w:r>
          </w:p>
          <w:p w:rsidR="009A69C8" w:rsidRPr="00CE7E4F" w:rsidRDefault="009A69C8" w:rsidP="00702E60">
            <w:pPr>
              <w:pStyle w:val="af3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Только он летать не может,</w:t>
            </w:r>
          </w:p>
          <w:p w:rsidR="009A69C8" w:rsidRPr="00CE7E4F" w:rsidRDefault="009A69C8" w:rsidP="00702E60">
            <w:pPr>
              <w:pStyle w:val="af3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Как летает лапочка</w:t>
            </w:r>
          </w:p>
          <w:p w:rsidR="009A69C8" w:rsidRPr="00CE7E4F" w:rsidRDefault="009A69C8" w:rsidP="00702E60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Непоседа……… </w:t>
            </w:r>
            <w:r w:rsidRPr="00CE7E4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бабочка.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69C8" w:rsidRPr="00CE7E4F" w:rsidRDefault="009A69C8" w:rsidP="00702E6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В синем небе как по речке,</w:t>
            </w:r>
          </w:p>
          <w:p w:rsidR="009A69C8" w:rsidRPr="00CE7E4F" w:rsidRDefault="009A69C8" w:rsidP="00702E6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Белые плывут овечки.</w:t>
            </w:r>
          </w:p>
          <w:p w:rsidR="009A69C8" w:rsidRPr="00CE7E4F" w:rsidRDefault="009A69C8" w:rsidP="00702E6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Держат путь издалека</w:t>
            </w:r>
          </w:p>
          <w:p w:rsidR="009A69C8" w:rsidRPr="00CE7E4F" w:rsidRDefault="009A69C8" w:rsidP="00702E6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Как зовут их…  </w:t>
            </w:r>
            <w:r w:rsidRPr="00CE7E4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Облака</w:t>
            </w:r>
          </w:p>
          <w:p w:rsidR="009A69C8" w:rsidRPr="00CE7E4F" w:rsidRDefault="009A69C8" w:rsidP="00702E60">
            <w:pPr>
              <w:shd w:val="clear" w:color="auto" w:fill="FFFFFF"/>
              <w:spacing w:line="309" w:lineRule="atLeast"/>
              <w:rPr>
                <w:rFonts w:ascii="Times New Roman" w:hAnsi="Times New Roman"/>
                <w:b/>
                <w:bCs/>
                <w:i/>
                <w:iCs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>Ты весь мир обогреваешь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И усталости не знаешь,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Улыбаешься в оконце,</w:t>
            </w: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br/>
              <w:t>А зовут тебя все ...</w:t>
            </w:r>
            <w:r w:rsidRPr="00CE7E4F">
              <w:rPr>
                <w:rFonts w:ascii="Times New Roman" w:hAnsi="Times New Roman"/>
                <w:b/>
                <w:bCs/>
                <w:iCs/>
                <w:color w:val="17365D"/>
                <w:sz w:val="24"/>
                <w:szCs w:val="24"/>
              </w:rPr>
              <w:t>Солнце</w:t>
            </w:r>
          </w:p>
          <w:p w:rsidR="009A69C8" w:rsidRPr="00CE7E4F" w:rsidRDefault="009A69C8" w:rsidP="00702E60">
            <w:pPr>
              <w:pStyle w:val="HTML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Он поплачет над садами  -</w:t>
            </w:r>
          </w:p>
          <w:p w:rsidR="009A69C8" w:rsidRPr="00CE7E4F" w:rsidRDefault="009A69C8" w:rsidP="00702E60">
            <w:pPr>
              <w:pStyle w:val="HTML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Сад наполнится плодами.</w:t>
            </w:r>
          </w:p>
          <w:p w:rsidR="009A69C8" w:rsidRPr="00CE7E4F" w:rsidRDefault="009A69C8" w:rsidP="00702E60">
            <w:pPr>
              <w:pStyle w:val="HTML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Даже пыльный подорожник</w:t>
            </w:r>
          </w:p>
          <w:p w:rsidR="009A69C8" w:rsidRPr="00CE7E4F" w:rsidRDefault="009A69C8" w:rsidP="00702E60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E7E4F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Рад умыться в летний … </w:t>
            </w:r>
            <w:r w:rsidRPr="00CE7E4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дождик</w:t>
            </w:r>
          </w:p>
        </w:tc>
      </w:tr>
    </w:tbl>
    <w:p w:rsidR="009A69C8" w:rsidRPr="00CE7E4F" w:rsidRDefault="009A69C8" w:rsidP="009A69C8">
      <w:pPr>
        <w:pStyle w:val="af3"/>
        <w:rPr>
          <w:rFonts w:ascii="Times New Roman" w:hAnsi="Times New Roman"/>
          <w:b/>
          <w:color w:val="17365D"/>
          <w:sz w:val="24"/>
          <w:szCs w:val="24"/>
        </w:rPr>
      </w:pP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Веселинка: </w:t>
      </w:r>
      <w:r w:rsidRPr="00CE7E4F">
        <w:rPr>
          <w:rFonts w:ascii="Times New Roman" w:hAnsi="Times New Roman"/>
          <w:color w:val="17365D"/>
          <w:sz w:val="24"/>
          <w:szCs w:val="24"/>
        </w:rPr>
        <w:t>Если солнышко сияет, мы с ребятами гуляем,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И танцуем и поём, очень дружно мы живём!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  <w:u w:val="single"/>
        </w:rPr>
        <w:t>Танец «Собрались на празднике»</w:t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 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247900" cy="1504950"/>
            <wp:effectExtent l="0" t="0" r="0" b="0"/>
            <wp:docPr id="23" name="Рисунок 23" descr="уголок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голок 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    </w:t>
      </w:r>
      <w:r w:rsidRPr="00CE7E4F">
        <w:rPr>
          <w:rFonts w:ascii="Times New Roman" w:hAnsi="Times New Roman"/>
          <w:b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238375" cy="1495425"/>
            <wp:effectExtent l="0" t="0" r="9525" b="9525"/>
            <wp:docPr id="22" name="Рисунок 22" descr="уголок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голок 0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i/>
          <w:color w:val="17365D"/>
          <w:sz w:val="24"/>
          <w:szCs w:val="24"/>
        </w:rPr>
      </w:pP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Следующий шарик достаю, про сюрприз вам расскажу. 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Достает красный шарик.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 А что бывает красного цвета? Правильно, цветы, ягоды. Вот представьте себе, набрали мы полную корзину ягод, устали и сели отдохнуть. Но ведь у нас сегодня дискотека, поэтому мы вас научим танцевать на месте.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228850" cy="1504950"/>
            <wp:effectExtent l="0" t="0" r="0" b="0"/>
            <wp:docPr id="21" name="Рисунок 21" descr="уголок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голок 0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  <w:u w:val="single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  <w:u w:val="single"/>
        </w:rPr>
        <w:t>«Ленивые танцы»</w:t>
      </w:r>
    </w:p>
    <w:p w:rsidR="009A69C8" w:rsidRPr="00CE7E4F" w:rsidRDefault="002D4A10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</w:t>
      </w:r>
      <w:r w:rsidRPr="00CE7E4F">
        <w:rPr>
          <w:rFonts w:ascii="Times New Roman" w:hAnsi="Times New Roman"/>
          <w:b/>
          <w:color w:val="17365D"/>
          <w:sz w:val="24"/>
          <w:szCs w:val="24"/>
        </w:rPr>
        <w:t>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Все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ребята молодцы! Сейчас достану следующий </w:t>
      </w:r>
      <w:r w:rsidRPr="00CE7E4F">
        <w:rPr>
          <w:rFonts w:ascii="Times New Roman" w:hAnsi="Times New Roman"/>
          <w:color w:val="17365D"/>
          <w:sz w:val="24"/>
          <w:szCs w:val="24"/>
        </w:rPr>
        <w:t>шарик, что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он нам покажет, и </w:t>
      </w:r>
      <w:r w:rsidRPr="00CE7E4F">
        <w:rPr>
          <w:rFonts w:ascii="Times New Roman" w:hAnsi="Times New Roman"/>
          <w:color w:val="17365D"/>
          <w:sz w:val="24"/>
          <w:szCs w:val="24"/>
        </w:rPr>
        <w:t>о чем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расскажет?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lastRenderedPageBreak/>
        <w:drawing>
          <wp:inline distT="0" distB="0" distL="0" distR="0">
            <wp:extent cx="2133600" cy="1419225"/>
            <wp:effectExtent l="0" t="0" r="0" b="9525"/>
            <wp:docPr id="20" name="Рисунок 20" descr="уголок 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голок 0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                 </w:t>
      </w: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105025" cy="1400175"/>
            <wp:effectExtent l="0" t="0" r="9525" b="9525"/>
            <wp:docPr id="19" name="Рисунок 19" descr="уголок 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голок 0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</w:p>
    <w:p w:rsidR="009A69C8" w:rsidRPr="00CE7E4F" w:rsidRDefault="009A69C8" w:rsidP="009A69C8">
      <w:pPr>
        <w:pStyle w:val="af3"/>
        <w:rPr>
          <w:rFonts w:ascii="Times New Roman" w:hAnsi="Times New Roman"/>
          <w:i/>
          <w:color w:val="17365D"/>
          <w:sz w:val="24"/>
          <w:szCs w:val="24"/>
          <w:u w:val="single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 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</w:rPr>
        <w:t>Игринка из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корзинки достаёт шарик, и спрашивает, каким он цветом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.</w:t>
      </w:r>
      <w:r w:rsidRPr="00CE7E4F">
        <w:rPr>
          <w:rFonts w:ascii="Times New Roman" w:hAnsi="Times New Roman"/>
          <w:color w:val="17365D"/>
          <w:sz w:val="24"/>
          <w:szCs w:val="24"/>
          <w:u w:val="single"/>
        </w:rPr>
        <w:t xml:space="preserve"> (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Зеленый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)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 xml:space="preserve"> </w:t>
      </w:r>
      <w:r w:rsidRPr="00CE7E4F">
        <w:rPr>
          <w:rFonts w:ascii="Times New Roman" w:hAnsi="Times New Roman"/>
          <w:color w:val="17365D"/>
          <w:sz w:val="24"/>
          <w:szCs w:val="24"/>
        </w:rPr>
        <w:t>На что похоже?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На траву? В </w:t>
      </w:r>
      <w:r w:rsidR="002D4A10" w:rsidRPr="00CE7E4F">
        <w:rPr>
          <w:rFonts w:ascii="Times New Roman" w:hAnsi="Times New Roman"/>
          <w:color w:val="17365D"/>
          <w:sz w:val="24"/>
          <w:szCs w:val="24"/>
        </w:rPr>
        <w:t>круг сейчас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я приглашаю нашу детвору.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 Если любишь танцевать, повторяй за мной опять.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Игра-повторялка про кошку.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085975" cy="1390650"/>
            <wp:effectExtent l="0" t="0" r="9525" b="0"/>
            <wp:docPr id="18" name="Рисунок 18" descr="уголок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голок 0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2D4A10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Веселинка: </w:t>
      </w:r>
      <w:r w:rsidRPr="00CE7E4F">
        <w:rPr>
          <w:rFonts w:ascii="Times New Roman" w:hAnsi="Times New Roman"/>
          <w:color w:val="17365D"/>
          <w:sz w:val="24"/>
          <w:szCs w:val="24"/>
        </w:rPr>
        <w:t>Вы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ребята, не устали, начинаем </w:t>
      </w:r>
      <w:r w:rsidRPr="00CE7E4F">
        <w:rPr>
          <w:rFonts w:ascii="Times New Roman" w:hAnsi="Times New Roman"/>
          <w:color w:val="17365D"/>
          <w:sz w:val="24"/>
          <w:szCs w:val="24"/>
        </w:rPr>
        <w:t>все сначала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Тетя-весельчак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  <w:u w:val="single"/>
        </w:rPr>
      </w:pPr>
      <w:r w:rsidRPr="00CE7E4F">
        <w:rPr>
          <w:rFonts w:ascii="Times New Roman" w:hAnsi="Times New Roman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209800" cy="1476375"/>
            <wp:effectExtent l="0" t="0" r="0" b="9525"/>
            <wp:docPr id="17" name="Рисунок 17" descr="уголок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голок 0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2D4A10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 Лето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жаркое мы любим? А про шарик не забудем?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Веселинка из корзинки достаёт шарик, и спрашивает, каким он цветом. 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(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Синий</w:t>
      </w:r>
      <w:r w:rsidRPr="00CE7E4F">
        <w:rPr>
          <w:rFonts w:ascii="Times New Roman" w:hAnsi="Times New Roman"/>
          <w:i/>
          <w:color w:val="17365D"/>
          <w:sz w:val="24"/>
          <w:szCs w:val="24"/>
          <w:u w:val="single"/>
        </w:rPr>
        <w:t>)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А что бывает синим? Правильно небо! 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Руки к небу поднимайте, новый танец начинайте,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Повторяйте все за мной, танец модный, заводной. 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Танец «Шевелись».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486025" cy="1666875"/>
            <wp:effectExtent l="0" t="0" r="9525" b="9525"/>
            <wp:docPr id="16" name="Рисунок 16" descr="уголок 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голок 0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2D4A10" w:rsidP="009A69C8">
      <w:pPr>
        <w:pStyle w:val="af3"/>
        <w:rPr>
          <w:rFonts w:ascii="Times New Roman" w:hAnsi="Times New Roman"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Про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шарик мы не позабудем, очень мы сюрпризы любим. </w:t>
      </w:r>
      <w:r w:rsidR="009A69C8" w:rsidRPr="00CE7E4F">
        <w:rPr>
          <w:rFonts w:ascii="Times New Roman" w:hAnsi="Times New Roman"/>
          <w:i/>
          <w:color w:val="17365D"/>
          <w:sz w:val="24"/>
          <w:szCs w:val="24"/>
        </w:rPr>
        <w:t xml:space="preserve">Достает 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>разноцветный шарик</w:t>
      </w:r>
      <w:r w:rsidR="009A69C8" w:rsidRPr="00CE7E4F">
        <w:rPr>
          <w:rFonts w:ascii="Times New Roman" w:hAnsi="Times New Roman"/>
          <w:i/>
          <w:color w:val="17365D"/>
          <w:sz w:val="24"/>
          <w:szCs w:val="24"/>
        </w:rPr>
        <w:t xml:space="preserve"> 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Шарик наш легко взлетает, цветом радуги сверкает, </w:t>
      </w:r>
    </w:p>
    <w:p w:rsidR="009A69C8" w:rsidRPr="00CE7E4F" w:rsidRDefault="009A69C8" w:rsidP="009A69C8">
      <w:pPr>
        <w:pStyle w:val="af3"/>
        <w:rPr>
          <w:rFonts w:ascii="Times New Roman" w:hAnsi="Times New Roman"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Веселит</w:t>
      </w:r>
      <w:r w:rsidR="002D4A10">
        <w:rPr>
          <w:rFonts w:ascii="Times New Roman" w:hAnsi="Times New Roman"/>
          <w:color w:val="17365D"/>
          <w:sz w:val="24"/>
          <w:szCs w:val="24"/>
        </w:rPr>
        <w:t xml:space="preserve"> всю детвору, начинаем мы игру (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>В это время запускают мыльные пузыри</w:t>
      </w:r>
      <w:r w:rsidR="002D4A10">
        <w:rPr>
          <w:rFonts w:ascii="Times New Roman" w:hAnsi="Times New Roman"/>
          <w:i/>
          <w:color w:val="17365D"/>
          <w:sz w:val="24"/>
          <w:szCs w:val="24"/>
        </w:rPr>
        <w:t>)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>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Как красивы, посмотри – мыльные пузыри,</w:t>
      </w:r>
    </w:p>
    <w:p w:rsidR="00782805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Стайкой по ветру летят, и на солнышке блестят.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lastRenderedPageBreak/>
        <w:t>1, 2, 3, 4, 5 – ни за что их не поймать.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Мыльные пузыри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b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362200" cy="1581150"/>
            <wp:effectExtent l="0" t="0" r="0" b="0"/>
            <wp:docPr id="15" name="Рисунок 15" descr="уголок 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голок 0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 xml:space="preserve">       </w:t>
      </w:r>
      <w:r w:rsidRPr="00CE7E4F">
        <w:rPr>
          <w:rFonts w:ascii="Times New Roman" w:hAnsi="Times New Roman"/>
          <w:b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343150" cy="1581150"/>
            <wp:effectExtent l="0" t="0" r="0" b="0"/>
            <wp:docPr id="14" name="Рисунок 14" descr="уголок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голок 0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rPr>
          <w:rFonts w:ascii="Times New Roman" w:hAnsi="Times New Roman"/>
          <w:b/>
          <w:i/>
          <w:color w:val="17365D"/>
          <w:sz w:val="24"/>
          <w:szCs w:val="24"/>
          <w:u w:val="single"/>
        </w:rPr>
      </w:pP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 xml:space="preserve">Веселинка: </w:t>
      </w:r>
      <w:r w:rsidRPr="00CE7E4F">
        <w:rPr>
          <w:rFonts w:ascii="Times New Roman" w:hAnsi="Times New Roman"/>
          <w:color w:val="17365D"/>
          <w:sz w:val="24"/>
          <w:szCs w:val="24"/>
        </w:rPr>
        <w:t>Вот в моей корзинке остался последний шарик, но так не хочется с вами расставаться.</w:t>
      </w:r>
    </w:p>
    <w:p w:rsidR="009A69C8" w:rsidRPr="00CE7E4F" w:rsidRDefault="002D4A10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Игринка: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Ой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, не доставай, не </w:t>
      </w:r>
      <w:r w:rsidRPr="00CE7E4F">
        <w:rPr>
          <w:rFonts w:ascii="Times New Roman" w:hAnsi="Times New Roman"/>
          <w:color w:val="17365D"/>
          <w:sz w:val="24"/>
          <w:szCs w:val="24"/>
        </w:rPr>
        <w:t>надо, мне</w:t>
      </w:r>
      <w:r w:rsidR="009A69C8" w:rsidRPr="00CE7E4F">
        <w:rPr>
          <w:rFonts w:ascii="Times New Roman" w:hAnsi="Times New Roman"/>
          <w:color w:val="17365D"/>
          <w:sz w:val="24"/>
          <w:szCs w:val="24"/>
        </w:rPr>
        <w:t xml:space="preserve"> еще так хочется потанцевать. А вы, ребята, согласны со мной?   Просим музыку играть, будем весело плясать.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 </w:t>
      </w:r>
      <w:r w:rsidRPr="00CE7E4F">
        <w:rPr>
          <w:rFonts w:ascii="Times New Roman" w:hAnsi="Times New Roman"/>
          <w:b/>
          <w:i/>
          <w:color w:val="17365D"/>
          <w:sz w:val="24"/>
          <w:szCs w:val="24"/>
        </w:rPr>
        <w:t>Мамбо зам-зам</w:t>
      </w:r>
    </w:p>
    <w:p w:rsidR="009A69C8" w:rsidRPr="00CE7E4F" w:rsidRDefault="009A69C8" w:rsidP="009A69C8">
      <w:pPr>
        <w:pStyle w:val="af3"/>
        <w:rPr>
          <w:rFonts w:ascii="Times New Roman" w:hAnsi="Times New Roman"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>Веселинка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>заглядывает в корзину и удивляется.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Веселинка: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Что за чудеса происходят, думала, шарик последний, а здесь их так много на шарики похожи.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>Они очень полезны, что же это? -  Дети: витамины!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b/>
          <w:color w:val="17365D"/>
          <w:sz w:val="24"/>
          <w:szCs w:val="24"/>
        </w:rPr>
        <w:t>Вместе</w:t>
      </w:r>
      <w:r w:rsidRPr="00CE7E4F">
        <w:rPr>
          <w:rFonts w:ascii="Times New Roman" w:hAnsi="Times New Roman"/>
          <w:color w:val="17365D"/>
          <w:sz w:val="24"/>
          <w:szCs w:val="24"/>
        </w:rPr>
        <w:t>: Всем спасибо говорим, от души благодарим,</w:t>
      </w:r>
    </w:p>
    <w:p w:rsidR="009A69C8" w:rsidRPr="00CE7E4F" w:rsidRDefault="009A69C8" w:rsidP="009A69C8">
      <w:pPr>
        <w:pStyle w:val="af3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color w:val="17365D"/>
          <w:sz w:val="24"/>
          <w:szCs w:val="24"/>
        </w:rPr>
        <w:t xml:space="preserve">За танцы и </w:t>
      </w:r>
      <w:r w:rsidR="002D4A10" w:rsidRPr="00CE7E4F">
        <w:rPr>
          <w:rFonts w:ascii="Times New Roman" w:hAnsi="Times New Roman"/>
          <w:color w:val="17365D"/>
          <w:sz w:val="24"/>
          <w:szCs w:val="24"/>
        </w:rPr>
        <w:t>веселье, за</w:t>
      </w:r>
      <w:r w:rsidRPr="00CE7E4F">
        <w:rPr>
          <w:rFonts w:ascii="Times New Roman" w:hAnsi="Times New Roman"/>
          <w:color w:val="17365D"/>
          <w:sz w:val="24"/>
          <w:szCs w:val="24"/>
        </w:rPr>
        <w:t xml:space="preserve"> отличное настроенье! </w:t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color w:val="17365D"/>
          <w:sz w:val="24"/>
          <w:szCs w:val="24"/>
        </w:rPr>
      </w:pPr>
      <w:r w:rsidRPr="00CE7E4F">
        <w:rPr>
          <w:rFonts w:ascii="Times New Roman" w:hAnsi="Times New Roman"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333625" cy="1552575"/>
            <wp:effectExtent l="0" t="0" r="9525" b="9525"/>
            <wp:docPr id="13" name="Рисунок 13" descr="уголок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голок 08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                         </w:t>
      </w:r>
      <w:r w:rsidRPr="00CE7E4F">
        <w:rPr>
          <w:rFonts w:ascii="Times New Roman" w:hAnsi="Times New Roman"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324100" cy="1543050"/>
            <wp:effectExtent l="0" t="0" r="0" b="0"/>
            <wp:docPr id="12" name="Рисунок 12" descr="уголок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голок 0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Pr="00CE7E4F" w:rsidRDefault="009A69C8" w:rsidP="009A69C8">
      <w:pPr>
        <w:pStyle w:val="af3"/>
        <w:jc w:val="center"/>
        <w:rPr>
          <w:rFonts w:ascii="Times New Roman" w:hAnsi="Times New Roman"/>
          <w:i/>
          <w:color w:val="17365D"/>
          <w:sz w:val="24"/>
          <w:szCs w:val="24"/>
        </w:rPr>
      </w:pP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Раздают </w:t>
      </w:r>
      <w:r w:rsidR="002D4A10" w:rsidRPr="00CE7E4F">
        <w:rPr>
          <w:rFonts w:ascii="Times New Roman" w:hAnsi="Times New Roman"/>
          <w:i/>
          <w:color w:val="17365D"/>
          <w:sz w:val="24"/>
          <w:szCs w:val="24"/>
        </w:rPr>
        <w:t>витамины и</w:t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сок под веселую музыку.</w:t>
      </w:r>
    </w:p>
    <w:p w:rsidR="009A69C8" w:rsidRPr="00E07355" w:rsidRDefault="009A69C8" w:rsidP="009A69C8">
      <w:pPr>
        <w:pStyle w:val="af3"/>
        <w:jc w:val="center"/>
        <w:rPr>
          <w:rFonts w:ascii="Times New Roman" w:hAnsi="Times New Roman"/>
          <w:i/>
          <w:sz w:val="28"/>
          <w:szCs w:val="28"/>
        </w:rPr>
      </w:pPr>
      <w:r w:rsidRPr="00CE7E4F">
        <w:rPr>
          <w:rFonts w:ascii="Times New Roman" w:hAnsi="Times New Roman"/>
          <w:i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2590800" cy="1724025"/>
            <wp:effectExtent l="0" t="0" r="0" b="9525"/>
            <wp:docPr id="11" name="Рисунок 11" descr="уголок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голок 09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E4F">
        <w:rPr>
          <w:rFonts w:ascii="Times New Roman" w:hAnsi="Times New Roman"/>
          <w:i/>
          <w:color w:val="17365D"/>
          <w:sz w:val="24"/>
          <w:szCs w:val="24"/>
        </w:rPr>
        <w:t xml:space="preserve">                      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1695450"/>
            <wp:effectExtent l="0" t="0" r="0" b="0"/>
            <wp:docPr id="10" name="Рисунок 10" descr="угол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голок 10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C8" w:rsidRDefault="009A69C8"/>
    <w:p w:rsidR="009A69C8" w:rsidRDefault="009A69C8"/>
    <w:p w:rsidR="009A69C8" w:rsidRDefault="009A69C8"/>
    <w:p w:rsidR="009A69C8" w:rsidRDefault="009A69C8"/>
    <w:p w:rsidR="009A69C8" w:rsidRDefault="00782805">
      <w:r w:rsidRPr="00782805">
        <w:rPr>
          <w:rFonts w:ascii="Times New Roman" w:hAnsi="Times New Roman"/>
          <w:b/>
          <w:noProof/>
          <w:color w:val="17365D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6AB7EEA8" wp14:editId="2D4B8EA1">
            <wp:simplePos x="0" y="0"/>
            <wp:positionH relativeFrom="page">
              <wp:align>center</wp:align>
            </wp:positionH>
            <wp:positionV relativeFrom="margin">
              <wp:posOffset>8735695</wp:posOffset>
            </wp:positionV>
            <wp:extent cx="6113780" cy="1504950"/>
            <wp:effectExtent l="0" t="0" r="1270" b="0"/>
            <wp:wrapSquare wrapText="bothSides"/>
            <wp:docPr id="73" name="Рисунок 73" descr="C:\Users\Дунаева\Desktop\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унаева\Desktop\1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9C8" w:rsidRDefault="009A69C8"/>
    <w:p w:rsidR="009A69C8" w:rsidRPr="00DB4E91" w:rsidRDefault="00DB4E91" w:rsidP="00DB4E91">
      <w:pPr>
        <w:jc w:val="center"/>
        <w:rPr>
          <w:rFonts w:ascii="Bookman Old Style" w:hAnsi="Bookman Old Style"/>
          <w:b/>
          <w:color w:val="7030A0"/>
          <w:sz w:val="48"/>
          <w:szCs w:val="48"/>
        </w:rPr>
      </w:pPr>
      <w:r w:rsidRPr="00DB4E91">
        <w:rPr>
          <w:rFonts w:ascii="Bookman Old Style" w:hAnsi="Bookman Old Style"/>
          <w:b/>
          <w:color w:val="7030A0"/>
          <w:sz w:val="48"/>
          <w:szCs w:val="48"/>
        </w:rPr>
        <w:lastRenderedPageBreak/>
        <w:t>Из опыта работы</w:t>
      </w:r>
    </w:p>
    <w:p w:rsidR="00DB4E91" w:rsidRDefault="00DB4E91" w:rsidP="0069612E">
      <w:pPr>
        <w:pBdr>
          <w:bottom w:val="single" w:sz="6" w:space="12" w:color="E6E6E6"/>
        </w:pBdr>
        <w:shd w:val="clear" w:color="auto" w:fill="FFFFFF"/>
        <w:spacing w:after="0" w:line="360" w:lineRule="atLeast"/>
        <w:jc w:val="right"/>
        <w:outlineLvl w:val="0"/>
        <w:rPr>
          <w:rFonts w:ascii="Constantia" w:eastAsia="Times New Roman" w:hAnsi="Constantia" w:cs="Times New Roman"/>
          <w:i/>
          <w:iCs/>
          <w:kern w:val="36"/>
          <w:sz w:val="24"/>
          <w:szCs w:val="24"/>
          <w:lang w:eastAsia="ru-RU"/>
        </w:rPr>
      </w:pPr>
      <w:r w:rsidRPr="00DB4E91">
        <w:rPr>
          <w:rFonts w:ascii="Constantia" w:eastAsia="Times New Roman" w:hAnsi="Constantia" w:cs="Times New Roman"/>
          <w:i/>
          <w:iCs/>
          <w:color w:val="00B0F0"/>
          <w:kern w:val="36"/>
          <w:sz w:val="44"/>
          <w:szCs w:val="44"/>
          <w:lang w:eastAsia="ru-RU"/>
        </w:rPr>
        <w:t>«Праздник шляп».</w:t>
      </w:r>
      <w:r w:rsidR="0069612E">
        <w:rPr>
          <w:rFonts w:ascii="Constantia" w:eastAsia="Times New Roman" w:hAnsi="Constantia" w:cs="Times New Roman"/>
          <w:i/>
          <w:iCs/>
          <w:kern w:val="36"/>
          <w:sz w:val="24"/>
          <w:szCs w:val="24"/>
          <w:lang w:eastAsia="ru-RU"/>
        </w:rPr>
        <w:t xml:space="preserve"> Терентьева Ирина Николаевна</w:t>
      </w:r>
    </w:p>
    <w:p w:rsidR="0069612E" w:rsidRPr="0069612E" w:rsidRDefault="0069612E" w:rsidP="0069612E">
      <w:pPr>
        <w:pBdr>
          <w:bottom w:val="single" w:sz="6" w:space="12" w:color="E6E6E6"/>
        </w:pBdr>
        <w:shd w:val="clear" w:color="auto" w:fill="FFFFFF"/>
        <w:spacing w:after="0" w:line="360" w:lineRule="atLeast"/>
        <w:jc w:val="right"/>
        <w:outlineLvl w:val="0"/>
        <w:rPr>
          <w:rFonts w:ascii="Constantia" w:eastAsia="Times New Roman" w:hAnsi="Constantia" w:cs="Times New Roman"/>
          <w:i/>
          <w:iCs/>
          <w:kern w:val="36"/>
          <w:sz w:val="24"/>
          <w:szCs w:val="24"/>
          <w:lang w:eastAsia="ru-RU"/>
        </w:rPr>
      </w:pPr>
      <w:r>
        <w:rPr>
          <w:rFonts w:ascii="Constantia" w:eastAsia="Times New Roman" w:hAnsi="Constantia" w:cs="Times New Roman"/>
          <w:i/>
          <w:iCs/>
          <w:kern w:val="36"/>
          <w:sz w:val="24"/>
          <w:szCs w:val="24"/>
          <w:lang w:eastAsia="ru-RU"/>
        </w:rPr>
        <w:t>Музыкальный руководитель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Взрослые персонажи: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Королева Шляп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Незнайка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Ведущий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Участники праздника: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Дети разных возрастных групп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Атрибуты для игр: 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Кегли спортивные (10 шт), маленькие разноцветные картонные шляпки (10 шт), 2 мячика среднего диаметра, 1 мячик маленького диаметра, большая шляпная коробка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(со сладкими призами)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lang w:eastAsia="ru-RU"/>
        </w:rPr>
        <w:t>Ход праздника: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(Дети под весёлую песню «Мы вместе»</w:t>
      </w:r>
      <w:r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 xml:space="preserve"> 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исполнитель К. Ситник входят в зал, демонстрируя друг другу свои шляпы, рассаживаются на свои места)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31EEC772" wp14:editId="306621E7">
            <wp:extent cx="2171700" cy="16287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539" cy="16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Ведущий.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Здравствуйте, ребята!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Здравствуйте, уважаемые взрослые!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Пришли вы на праздник не зря!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Раскроем секрет красоты, не тая.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Необычной коллекции пройдет сейчас показ.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Праздник Шляп проводим мы для вас!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И я рада вам сообщить, что на наш праздник сегодня пришла сама Королева Шляп. Встречайте!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(Звучит медленная, таинственная музыка, входит Королева Шляп).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0E2D8737" wp14:editId="03A90E12">
            <wp:extent cx="1838325" cy="1378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262" cy="137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                               </w:t>
      </w: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078D67CA" wp14:editId="56D35A0B">
            <wp:extent cx="1335985" cy="138101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9" t="15768" r="18017" b="7884"/>
                    <a:stretch/>
                  </pic:blipFill>
                  <pic:spPr bwMode="auto">
                    <a:xfrm>
                      <a:off x="0" y="0"/>
                      <a:ext cx="1337993" cy="138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Королева Шляп: 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Я приветствую Вас, мои друзья! Я восхищена вашими нарядами, а особенно потрясающими шляпами и шляпками. Такого великолепия и разнообразия нет даже в моём шляпном королевстве. Всё это так чудесно!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Давайте мы с вами устроим парад шляп. </w:t>
      </w:r>
    </w:p>
    <w:p w:rsidR="00DB4E91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</w:pP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  <w:lastRenderedPageBreak/>
        <w:t>«Парад шляп»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0532318A" wp14:editId="71A330EE">
            <wp:extent cx="1666875" cy="125011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85" cy="12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</w:t>
      </w: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1C990456" wp14:editId="3548240B">
            <wp:extent cx="2228850" cy="128916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78"/>
                    <a:stretch/>
                  </pic:blipFill>
                  <pic:spPr bwMode="auto">
                    <a:xfrm>
                      <a:off x="0" y="0"/>
                      <a:ext cx="2227660" cy="128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</w:t>
      </w: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2B9B9ACE" wp14:editId="0B8E9E64">
            <wp:extent cx="1981385" cy="12477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5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0"/>
                    <a:stretch/>
                  </pic:blipFill>
                  <pic:spPr bwMode="auto">
                    <a:xfrm>
                      <a:off x="0" y="0"/>
                      <a:ext cx="1986105" cy="125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>1 младшая группа</w:t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  <w:t xml:space="preserve">           2 младшая группа</w:t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  <w:t>средняя группа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795F15BA" wp14:editId="4FD171A3">
            <wp:extent cx="2047875" cy="18047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7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t="14320" r="11043"/>
                    <a:stretch/>
                  </pic:blipFill>
                  <pic:spPr bwMode="auto">
                    <a:xfrm>
                      <a:off x="0" y="0"/>
                      <a:ext cx="2050941" cy="180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                                   </w:t>
      </w: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310157CD" wp14:editId="1B92284B">
            <wp:extent cx="2409825" cy="18074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08" cy="181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</w:pPr>
      <w:r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           </w:t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>Старшая группа (Б)</w:t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ab/>
      </w:r>
      <w:r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      </w:t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>Старшая группа (А)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Ребята, а вы знаете, что шляпа была придумана для тепла, т. е. покрытия головы от холода, ветра, снега и дождя. Первые головные уборы изготовлялись из шкур животных. Затем, в процессе развития общества, шляпа стала означать – власть и силу, принадлежность к высшему сословию. Все короли и королевы, герцоги и герцогини, княгини, цари и вельможи надевали головные уборы – короны, диадемы, всевозможные шляпы, которые считались предметами роскоши и украшались перьями, драгоценными камнями, бриллиантами. Простолюдины же ходили с непокрытой головой.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Время шло, менялись образы, современная женщина переставала носить шляпы, предпочитая им косынки, платки или вовсе ничего. Сейчас шляпу во всей красе можно видеть на подиумах, в журналах. Хотя шляпа – это так красиво и эффектно…</w:t>
      </w:r>
    </w:p>
    <w:p w:rsidR="00DB4E91" w:rsidRPr="008C3C8C" w:rsidRDefault="00DB4E91" w:rsidP="00DB4E91">
      <w:pPr>
        <w:shd w:val="clear" w:color="auto" w:fill="FFFFFF"/>
        <w:spacing w:after="0" w:line="345" w:lineRule="atLeast"/>
        <w:jc w:val="both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>Королева шляп.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А теперь я хочу спросить у вас – отличаются головные уборы разных профессий друг от друга? Вы знаете, что носит на голове солдат, пожарный, летчик, строитель, кукла….( Ответы детей) Молодцы! Вы все знаете!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Давайте же скорее праздник начинать!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Но, перед тем, как начать наш праздник, я хочу узнать, какие ребята пришли к нам сегодня. Я буду спрашивать, а вы будете отвечать «ДА» или «НЕТ». Начинаем: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Ребята к нам пришли дружные?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Сильные?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Смелые?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Старших уважают?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Малышей обижают?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Природу любят?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Деревья губят?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Из рогаток стреляют?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Кошек за хвосты таскают?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На занятиях кричат?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— На праздниках молчат?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Молодцы! на праздник пришли дружные ребята, внимательные!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lastRenderedPageBreak/>
        <w:t> Ведущий: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Дорогая королева Шляп, вот, посмотри, как наши ребята могут украсить шляпы.</w:t>
      </w:r>
    </w:p>
    <w:p w:rsidR="00DB4E91" w:rsidRPr="008C3C8C" w:rsidRDefault="00DB4E91" w:rsidP="00DB4E91">
      <w:pPr>
        <w:shd w:val="clear" w:color="auto" w:fill="FFFFFF"/>
        <w:spacing w:after="0" w:line="345" w:lineRule="atLeast"/>
        <w:jc w:val="center"/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  <w:t>Проводится игра «Укрась шляпу»</w:t>
      </w:r>
    </w:p>
    <w:p w:rsidR="00DB4E91" w:rsidRPr="008C3C8C" w:rsidRDefault="00DB4E91" w:rsidP="00DB4E91">
      <w:pPr>
        <w:shd w:val="clear" w:color="auto" w:fill="FFFFFF"/>
        <w:spacing w:after="0" w:line="345" w:lineRule="atLeast"/>
        <w:jc w:val="both"/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51209066" wp14:editId="69507A02">
            <wp:extent cx="1924050" cy="144313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423" cy="14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  </w:t>
      </w: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4F65A094" wp14:editId="08CE1F4B">
            <wp:extent cx="1050128" cy="140013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4_09585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81" cy="14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    </w:t>
      </w: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66932555" wp14:editId="360C2AB6">
            <wp:extent cx="1047748" cy="139696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4_09592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48" cy="14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lang w:eastAsia="ru-RU"/>
        </w:rPr>
        <w:t xml:space="preserve">     </w:t>
      </w:r>
      <w:r w:rsidRPr="008C3C8C">
        <w:rPr>
          <w:rFonts w:eastAsia="Times New Roman" w:cstheme="minorHAnsi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0BCF5320" wp14:editId="2BB49F49">
            <wp:extent cx="1057275" cy="140966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4_09590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700" cy="14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Default="00DB4E91" w:rsidP="00DB4E91">
      <w:pPr>
        <w:shd w:val="clear" w:color="auto" w:fill="FFFFFF"/>
        <w:spacing w:after="0" w:line="345" w:lineRule="atLeast"/>
        <w:jc w:val="both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(На трех плакатах нарисованы шляпы. Дети выстраиваются в три команды, им раздаются элементы шляп. Дети по очереди должны прикрепить элемент к нужной шляпе).</w:t>
      </w:r>
    </w:p>
    <w:p w:rsidR="00DB4E91" w:rsidRPr="008C3C8C" w:rsidRDefault="00DB4E91" w:rsidP="00DB4E91">
      <w:pPr>
        <w:shd w:val="clear" w:color="auto" w:fill="FFFFFF"/>
        <w:spacing w:after="0" w:line="345" w:lineRule="atLeast"/>
        <w:jc w:val="both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</w:p>
    <w:p w:rsidR="00DB4E91" w:rsidRPr="008C3C8C" w:rsidRDefault="00DB4E91" w:rsidP="00DB4E91">
      <w:pPr>
        <w:shd w:val="clear" w:color="auto" w:fill="FFFFFF"/>
        <w:spacing w:after="0" w:line="345" w:lineRule="atLeast"/>
        <w:jc w:val="center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4B4F70E3" wp14:editId="41AA853D">
            <wp:extent cx="1819275" cy="136454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85" cy="137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Молодцы ребята! Порадовали вы меня.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Ой, что это? Моя волшебная шляпа извещает нас о том, что к нам прибыл сказочный гость из шляпного королевства. Давайте встретим его громкими, дружными аплодисментами!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(Звучит «Гимн Незнайки», выбегает Незнайка)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jc w:val="center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45C647A8" wp14:editId="62B7D158">
            <wp:extent cx="1809750" cy="126012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t="11485" r="4406" b="9524"/>
                    <a:stretch/>
                  </pic:blipFill>
                  <pic:spPr bwMode="auto">
                    <a:xfrm>
                      <a:off x="0" y="0"/>
                      <a:ext cx="1814435" cy="126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</w:t>
      </w: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Незнайка: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Привет, друзья! От всех коротышек Солнечного города вам большой привет!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</w:t>
      </w: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Королева Шляп: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Ребята, вы узнали нашего гостя?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(Да)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Кто же он?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 (Незнайка)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jc w:val="both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Незнайка, я хочу тебе сделать комплимент — среди всех шляп сказочного королевства, твоя самая большая и яркая!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Незнайка: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Да! Спасибо! Я не просто обожаю свою шляпу, я очень горжусь ею! Но я вижу, ребята тоже нарядились. У всех такие разные шляпы…</w:t>
      </w:r>
    </w:p>
    <w:p w:rsidR="00DB4E91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Ведущий: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Да, Незнайка, ты правильно обратил внимание на то, что у наших ребят разные шляпы. И для тебя Незнайка ребята приготовили сюрприз — современный танец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b/>
          <w:color w:val="17365D" w:themeColor="text2" w:themeShade="BF"/>
          <w:sz w:val="28"/>
          <w:szCs w:val="28"/>
          <w:lang w:eastAsia="ru-RU"/>
        </w:rPr>
      </w:pPr>
      <w:r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                                                  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                  </w:t>
      </w:r>
      <w:r w:rsidRPr="008C3C8C">
        <w:rPr>
          <w:rFonts w:eastAsia="Times New Roman" w:cstheme="minorHAnsi"/>
          <w:b/>
          <w:color w:val="17365D" w:themeColor="text2" w:themeShade="BF"/>
          <w:sz w:val="28"/>
          <w:szCs w:val="28"/>
          <w:lang w:eastAsia="ru-RU"/>
        </w:rPr>
        <w:t>«Барбарики».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color w:val="17365D" w:themeColor="text2" w:themeShade="BF"/>
          <w:sz w:val="28"/>
          <w:szCs w:val="28"/>
          <w:lang w:eastAsia="ru-RU"/>
        </w:rPr>
      </w:pPr>
      <w:r w:rsidRPr="008C3C8C">
        <w:rPr>
          <w:rFonts w:eastAsia="Times New Roman" w:cstheme="minorHAnsi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0E70A97" wp14:editId="7A8E12BA">
            <wp:extent cx="3590925" cy="160855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0" r="4085" b="9076"/>
                    <a:stretch/>
                  </pic:blipFill>
                  <pic:spPr bwMode="auto">
                    <a:xfrm>
                      <a:off x="0" y="0"/>
                      <a:ext cx="3593461" cy="160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lastRenderedPageBreak/>
        <w:t>Незнайка: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Ох, какой хороший танец, спасибо вам, ребята!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Ну, раз вы так любите шляпы, бейсболки и панамки — предлагаю вам со мной поиграть. Я этим играм  почти всех коротышек Солнечного города научил. Хотите, и вас научу?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  <w:t>ИГРА «Поймай шляпой мяч»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both"/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  <w:t xml:space="preserve"> </w:t>
      </w:r>
      <w:r w:rsidRPr="008C3C8C">
        <w:rPr>
          <w:rFonts w:eastAsia="Times New Roman" w:cstheme="minorHAnsi"/>
          <w:b/>
          <w:bCs/>
          <w:i/>
          <w:iCs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37715B89" wp14:editId="12D17B40">
            <wp:extent cx="2705100" cy="144183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5" b="12313"/>
                    <a:stretch/>
                  </pic:blipFill>
                  <pic:spPr bwMode="auto">
                    <a:xfrm>
                      <a:off x="0" y="0"/>
                      <a:ext cx="2714527" cy="144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b/>
          <w:bCs/>
          <w:iCs/>
          <w:color w:val="17365D" w:themeColor="text2" w:themeShade="BF"/>
          <w:sz w:val="24"/>
          <w:szCs w:val="24"/>
          <w:lang w:eastAsia="ru-RU"/>
        </w:rPr>
        <w:t xml:space="preserve">                   </w:t>
      </w:r>
      <w:r w:rsidRPr="008C3C8C">
        <w:rPr>
          <w:rFonts w:eastAsia="Times New Roman" w:cstheme="minorHAnsi"/>
          <w:b/>
          <w:bCs/>
          <w:iCs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09720FFC" wp14:editId="77DBDFD4">
            <wp:extent cx="1854200" cy="13906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83" cy="13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  <w:t>«Пронеси воздушный шарик в шляпе»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4926CB71" wp14:editId="7057789A">
            <wp:extent cx="1914525" cy="13920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9279" r="5295" b="7419"/>
                    <a:stretch/>
                  </pic:blipFill>
                  <pic:spPr bwMode="auto">
                    <a:xfrm>
                      <a:off x="0" y="0"/>
                      <a:ext cx="1916588" cy="139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                                         </w:t>
      </w: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66BAA1E1" wp14:editId="20E13159">
            <wp:extent cx="1809750" cy="135731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41" cy="13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Спасибо тебе, Незнайка, за интересные игры.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Незнайка: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 И вам спасибо! Весело поиграли! А вот </w:t>
      </w:r>
      <w:r w:rsidRPr="008C3C8C">
        <w:rPr>
          <w:rFonts w:eastAsia="Times New Roman" w:cstheme="minorHAnsi"/>
          <w:b/>
          <w:color w:val="17365D" w:themeColor="text2" w:themeShade="BF"/>
          <w:sz w:val="24"/>
          <w:szCs w:val="24"/>
          <w:u w:val="single"/>
          <w:lang w:eastAsia="ru-RU"/>
        </w:rPr>
        <w:t>загадки,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ребята, отгадывать вы умеете?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(Да!)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1. «Сижу верхом, не знаю на ком. Знакомца встречу, соскочу и привечу».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(Шапка)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Ну это лёгкая была загадочка, а вот следующая….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2.Она любой девчонке прикроет волосенки, прикроет и мальчишке стрижки-коротышки. От солнышка защита. Для того и сшита.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(Панама)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Теперь мой черёд! Вот послушайте: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3.Ношу на голове поля, но это вовсе не земля.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(Шляпа).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Молодцы !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мы  тут с Незнайкой посовещались и решили провести с вами аттракцион под названием «Сбей шляпу».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</w:pPr>
      <w:r w:rsidRPr="008C3C8C"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u w:val="single"/>
          <w:lang w:eastAsia="ru-RU"/>
        </w:rPr>
        <w:t>Игра — «Сбей колпак» (кеглями)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7A2ED96D" wp14:editId="72583058">
            <wp:extent cx="2543175" cy="133891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3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6" b="7823"/>
                    <a:stretch/>
                  </pic:blipFill>
                  <pic:spPr bwMode="auto">
                    <a:xfrm>
                      <a:off x="0" y="0"/>
                      <a:ext cx="2545100" cy="133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 xml:space="preserve">                       </w:t>
      </w: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3C4382A6" wp14:editId="04F7FCB1">
            <wp:extent cx="1787525" cy="134064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6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81" cy="133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Незнайка: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Вот какие ребята молодцы, ловкие, умелые, ух, и здорово играли…!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Без шляп нам ни как нельзя обойтись, это важный атрибут человека. Шляпка нам поможет в летний зной укрыться от палящего солнца и ещё с помощью шляпы можно выразить своё настроение.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Скажите, ребята, а какое настроение у вас сегодня? </w:t>
      </w: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(Весёлое! Хорошее!)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lastRenderedPageBreak/>
        <w:t>Ну, тогда предлагаю всем нам вместе исполнить </w:t>
      </w:r>
      <w:r w:rsidRPr="008C3C8C">
        <w:rPr>
          <w:rFonts w:eastAsia="Times New Roman" w:cstheme="minorHAnsi"/>
          <w:b/>
          <w:bCs/>
          <w:i/>
          <w:iCs/>
          <w:color w:val="17365D" w:themeColor="text2" w:themeShade="BF"/>
          <w:sz w:val="24"/>
          <w:szCs w:val="24"/>
          <w:lang w:eastAsia="ru-RU"/>
        </w:rPr>
        <w:t>танец под песню, которая так и называется «ХОРОШЕЕ НАСТРОЕНИЕ». (сл.Н.Осошник, муз.В.Осошник)</w:t>
      </w:r>
    </w:p>
    <w:p w:rsidR="00DB4E91" w:rsidRPr="008C3C8C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38A5B25F" wp14:editId="47B8B676">
            <wp:extent cx="1981201" cy="14859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7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69" cy="14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Pr="008C3C8C" w:rsidRDefault="00DB4E91" w:rsidP="00DB4E91">
      <w:pPr>
        <w:shd w:val="clear" w:color="auto" w:fill="FFFFFF"/>
        <w:spacing w:after="12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Много здесь было шляпок разных,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Таких забавных и прекрасных,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Все в шляпках были хороши,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Я говорю вам от души,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У меня есть вот такой,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Волшебный сундучок,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 нем готов для вас сюрприз,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Всем ребятам сладкий приз!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Незнайка: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А ну, ребята, не стесняйтесь,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Из сундучка все угощайтесь.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i/>
          <w:iCs/>
          <w:color w:val="17365D" w:themeColor="text2" w:themeShade="BF"/>
          <w:sz w:val="24"/>
          <w:szCs w:val="24"/>
          <w:lang w:eastAsia="ru-RU"/>
        </w:rPr>
        <w:t>(раздача угощения под весёлую песню «Мы вместе» К.Ситник)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 Королева Шляп: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Все было чудесно и красиво,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Мы скажем шляпкам всем.</w:t>
      </w:r>
    </w:p>
    <w:p w:rsidR="00DB4E91" w:rsidRPr="008C3C8C" w:rsidRDefault="00DB4E91" w:rsidP="00DB4E91">
      <w:pPr>
        <w:shd w:val="clear" w:color="auto" w:fill="FFFFFF"/>
        <w:spacing w:after="0" w:line="315" w:lineRule="atLeast"/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</w:pPr>
      <w:r w:rsidRPr="008C3C8C">
        <w:rPr>
          <w:rFonts w:eastAsia="Times New Roman" w:cstheme="minorHAnsi"/>
          <w:b/>
          <w:bCs/>
          <w:color w:val="17365D" w:themeColor="text2" w:themeShade="BF"/>
          <w:sz w:val="24"/>
          <w:szCs w:val="24"/>
          <w:lang w:eastAsia="ru-RU"/>
        </w:rPr>
        <w:t>Все:</w:t>
      </w:r>
      <w:r w:rsidRPr="008C3C8C">
        <w:rPr>
          <w:rFonts w:eastAsia="Times New Roman" w:cstheme="minorHAnsi"/>
          <w:color w:val="17365D" w:themeColor="text2" w:themeShade="BF"/>
          <w:sz w:val="24"/>
          <w:szCs w:val="24"/>
          <w:lang w:eastAsia="ru-RU"/>
        </w:rPr>
        <w:t> Спасибо!</w:t>
      </w:r>
    </w:p>
    <w:p w:rsidR="00DB4E91" w:rsidRPr="00C00AB1" w:rsidRDefault="00DB4E91" w:rsidP="00DB4E91">
      <w:pPr>
        <w:shd w:val="clear" w:color="auto" w:fill="FFFFFF"/>
        <w:spacing w:after="120" w:line="315" w:lineRule="atLeast"/>
        <w:jc w:val="center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143C9F71" wp14:editId="74BD6BF8">
            <wp:extent cx="3362325" cy="252174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8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5" cy="25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91" w:rsidRDefault="00DB4E91" w:rsidP="00DB4E91"/>
    <w:p w:rsidR="00DB4E91" w:rsidRDefault="00DB4E91" w:rsidP="00DB4E91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DB4E91" w:rsidRDefault="00DB4E91" w:rsidP="00DB4E91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DB4E91" w:rsidRDefault="00DB4E91" w:rsidP="00DB4E91">
      <w:pPr>
        <w:pStyle w:val="af3"/>
        <w:jc w:val="center"/>
        <w:rPr>
          <w:rFonts w:ascii="Times New Roman" w:hAnsi="Times New Roman"/>
          <w:b/>
          <w:color w:val="17365D"/>
          <w:sz w:val="32"/>
          <w:szCs w:val="32"/>
        </w:rPr>
      </w:pPr>
    </w:p>
    <w:p w:rsidR="00DB4E91" w:rsidRDefault="00DB4E91" w:rsidP="002D4A10">
      <w:pPr>
        <w:jc w:val="center"/>
        <w:rPr>
          <w:b/>
          <w:color w:val="17365D"/>
        </w:rPr>
      </w:pPr>
    </w:p>
    <w:p w:rsidR="00782805" w:rsidRDefault="00366915" w:rsidP="002D4A10">
      <w:pPr>
        <w:jc w:val="center"/>
        <w:rPr>
          <w:b/>
          <w:color w:val="17365D"/>
          <w:sz w:val="36"/>
          <w:szCs w:val="36"/>
        </w:rPr>
      </w:pPr>
      <w:r w:rsidRPr="00366915">
        <w:rPr>
          <w:rFonts w:ascii="Bookman Old Style" w:hAnsi="Bookman Old Style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CCB1AC0" wp14:editId="26CE03CE">
            <wp:simplePos x="0" y="0"/>
            <wp:positionH relativeFrom="margin">
              <wp:posOffset>-200025</wp:posOffset>
            </wp:positionH>
            <wp:positionV relativeFrom="page">
              <wp:align>top</wp:align>
            </wp:positionV>
            <wp:extent cx="1771650" cy="1771650"/>
            <wp:effectExtent l="0" t="0" r="0" b="0"/>
            <wp:wrapSquare wrapText="bothSides"/>
            <wp:docPr id="69" name="Рисунок 69" descr="G:\для журналов\101487288_x_730496a1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журналов\101487288_x_730496a1_kopiy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A10" w:rsidRPr="00DB4E91">
        <w:rPr>
          <w:b/>
          <w:color w:val="17365D"/>
          <w:sz w:val="36"/>
          <w:szCs w:val="36"/>
        </w:rPr>
        <w:t>Сценарий кукольного театра</w:t>
      </w:r>
    </w:p>
    <w:p w:rsidR="002D4A10" w:rsidRPr="00DB4E91" w:rsidRDefault="002D4A10" w:rsidP="002D4A10">
      <w:pPr>
        <w:jc w:val="center"/>
        <w:rPr>
          <w:b/>
          <w:color w:val="943634" w:themeColor="accent2" w:themeShade="BF"/>
          <w:sz w:val="36"/>
          <w:szCs w:val="36"/>
        </w:rPr>
      </w:pPr>
      <w:r w:rsidRPr="00DB4E91">
        <w:rPr>
          <w:b/>
          <w:color w:val="17365D"/>
          <w:sz w:val="36"/>
          <w:szCs w:val="36"/>
        </w:rPr>
        <w:t xml:space="preserve"> </w:t>
      </w:r>
      <w:r w:rsidRPr="00DB4E91">
        <w:rPr>
          <w:b/>
          <w:color w:val="943634" w:themeColor="accent2" w:themeShade="BF"/>
          <w:sz w:val="36"/>
          <w:szCs w:val="36"/>
        </w:rPr>
        <w:t>«Царевна Несмеяна»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</w:t>
      </w:r>
      <w:r w:rsidRPr="00DB6789">
        <w:rPr>
          <w:color w:val="17365D"/>
        </w:rPr>
        <w:t>Здравствуйте, ребятишки, девчонки и мальчишки! Здравствуйте гости дорогие! Я – сказочница, бабушка Варвара. Я знаю много интересного, необычного, неизвестного. А сегодня, я вас пригласила в гости непросто так, я хочу рассказать вам очень интересную сказку! Хотите послушать?</w:t>
      </w:r>
    </w:p>
    <w:p w:rsidR="002D4A10" w:rsidRPr="00DB6789" w:rsidRDefault="002D4A10" w:rsidP="002D4A10">
      <w:pPr>
        <w:ind w:firstLine="540"/>
        <w:jc w:val="center"/>
        <w:rPr>
          <w:i/>
          <w:color w:val="17365D"/>
        </w:rPr>
      </w:pPr>
      <w:r w:rsidRPr="00DB6789">
        <w:rPr>
          <w:noProof/>
          <w:color w:val="17365D"/>
          <w:lang w:eastAsia="ru-RU"/>
        </w:rPr>
        <w:drawing>
          <wp:inline distT="0" distB="0" distL="0" distR="0">
            <wp:extent cx="2990850" cy="2415687"/>
            <wp:effectExtent l="0" t="0" r="0" b="3810"/>
            <wp:docPr id="64" name="Рисунок 64" descr="DSCN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510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5" t="19930" r="26315" b="2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42" cy="24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Ну, тогда ставьте ушки на макушки,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Слушайте внимательно.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Расскажу я вам историю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Очень замечательную!</w:t>
      </w:r>
    </w:p>
    <w:p w:rsidR="00782805" w:rsidRDefault="00782805" w:rsidP="0026461E">
      <w:pPr>
        <w:spacing w:after="0"/>
        <w:ind w:firstLine="2520"/>
        <w:jc w:val="both"/>
        <w:rPr>
          <w:color w:val="17365D"/>
        </w:rPr>
      </w:pP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В мире много сказок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Грустных и смешных,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 xml:space="preserve">И прожить на свете 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Нам нельзя без них.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В сказке может все случиться,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Наша сказка – впереди.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Сказка в двери к нам стучится,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 xml:space="preserve">Скажем сказке: «Заходи!» </w:t>
      </w:r>
    </w:p>
    <w:p w:rsidR="002D4A10" w:rsidRPr="00DB6789" w:rsidRDefault="002D4A10" w:rsidP="002D4A10">
      <w:pPr>
        <w:ind w:firstLine="252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музыка)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Жила-была на белом свете царевна.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Царевна непростая, капризная такая!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Было видно по всему-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Уж не знаю почему-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Ей никто не угодит,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Всё ревет да голосит!</w:t>
      </w:r>
    </w:p>
    <w:p w:rsidR="002D4A10" w:rsidRPr="00DB6789" w:rsidRDefault="0026461E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noProof/>
          <w:color w:val="17365D"/>
          <w:lang w:eastAsia="ru-RU"/>
        </w:rPr>
        <w:drawing>
          <wp:anchor distT="0" distB="0" distL="114300" distR="114300" simplePos="0" relativeHeight="251671552" behindDoc="0" locked="0" layoutInCell="1" allowOverlap="1" wp14:anchorId="00A8A9E7" wp14:editId="618AAB4D">
            <wp:simplePos x="0" y="0"/>
            <wp:positionH relativeFrom="margin">
              <wp:posOffset>2050415</wp:posOffset>
            </wp:positionH>
            <wp:positionV relativeFrom="page">
              <wp:posOffset>8758555</wp:posOffset>
            </wp:positionV>
            <wp:extent cx="2981325" cy="1932940"/>
            <wp:effectExtent l="0" t="0" r="9525" b="0"/>
            <wp:wrapSquare wrapText="bothSides"/>
            <wp:docPr id="63" name="Рисунок 63" descr="DSCN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10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5" t="20222" r="12953" b="2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A10" w:rsidRPr="00DB6789">
        <w:rPr>
          <w:i/>
          <w:color w:val="17365D"/>
        </w:rPr>
        <w:t>(Из-за кулис слышен крик, плач. Появляется Несмеяна – плачет)</w:t>
      </w:r>
    </w:p>
    <w:p w:rsidR="002D4A10" w:rsidRPr="00DB6789" w:rsidRDefault="002D4A10" w:rsidP="002D4A10">
      <w:pPr>
        <w:ind w:firstLine="540"/>
        <w:jc w:val="center"/>
        <w:rPr>
          <w:i/>
          <w:color w:val="17365D"/>
        </w:rPr>
      </w:pPr>
    </w:p>
    <w:p w:rsidR="0026461E" w:rsidRDefault="0026461E" w:rsidP="002D4A10">
      <w:pPr>
        <w:ind w:firstLine="540"/>
        <w:jc w:val="both"/>
        <w:rPr>
          <w:b/>
          <w:color w:val="17365D"/>
        </w:rPr>
      </w:pPr>
    </w:p>
    <w:p w:rsidR="0026461E" w:rsidRDefault="0026461E" w:rsidP="002D4A10">
      <w:pPr>
        <w:ind w:firstLine="540"/>
        <w:jc w:val="both"/>
        <w:rPr>
          <w:b/>
          <w:color w:val="17365D"/>
        </w:rPr>
      </w:pPr>
    </w:p>
    <w:p w:rsidR="0026461E" w:rsidRDefault="0026461E" w:rsidP="002D4A10">
      <w:pPr>
        <w:ind w:firstLine="540"/>
        <w:jc w:val="both"/>
        <w:rPr>
          <w:b/>
          <w:color w:val="17365D"/>
        </w:rPr>
      </w:pP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Несмеяна: </w:t>
      </w:r>
      <w:r w:rsidR="0026461E">
        <w:rPr>
          <w:b/>
          <w:color w:val="17365D"/>
        </w:rPr>
        <w:t xml:space="preserve">        </w:t>
      </w:r>
      <w:r w:rsidRPr="00DB6789">
        <w:rPr>
          <w:color w:val="17365D"/>
        </w:rPr>
        <w:t>Не хочу я руки мыть!</w:t>
      </w:r>
    </w:p>
    <w:p w:rsidR="002D4A10" w:rsidRPr="00DB6789" w:rsidRDefault="002D4A10" w:rsidP="0026461E">
      <w:pPr>
        <w:spacing w:after="0"/>
        <w:ind w:firstLine="1980"/>
        <w:jc w:val="both"/>
        <w:rPr>
          <w:color w:val="17365D"/>
        </w:rPr>
      </w:pPr>
      <w:r w:rsidRPr="00DB6789">
        <w:rPr>
          <w:color w:val="17365D"/>
        </w:rPr>
        <w:t>Не хочу я кушать!</w:t>
      </w:r>
    </w:p>
    <w:p w:rsidR="002D4A10" w:rsidRPr="00DB6789" w:rsidRDefault="002D4A10" w:rsidP="0026461E">
      <w:pPr>
        <w:spacing w:after="0"/>
        <w:ind w:firstLine="1980"/>
        <w:jc w:val="both"/>
        <w:rPr>
          <w:color w:val="17365D"/>
        </w:rPr>
      </w:pPr>
      <w:r w:rsidRPr="00DB6789">
        <w:rPr>
          <w:color w:val="17365D"/>
        </w:rPr>
        <w:t>Целый день я буду ныть,</w:t>
      </w:r>
    </w:p>
    <w:p w:rsidR="002D4A10" w:rsidRPr="00DB6789" w:rsidRDefault="002D4A10" w:rsidP="0026461E">
      <w:pPr>
        <w:spacing w:after="0"/>
        <w:ind w:firstLine="1980"/>
        <w:jc w:val="both"/>
        <w:rPr>
          <w:i/>
          <w:color w:val="17365D"/>
        </w:rPr>
      </w:pPr>
      <w:r w:rsidRPr="00DB6789">
        <w:rPr>
          <w:color w:val="17365D"/>
        </w:rPr>
        <w:t xml:space="preserve">Никого не слушать!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 </w:t>
      </w:r>
      <w:r w:rsidR="0026461E">
        <w:rPr>
          <w:b/>
          <w:color w:val="17365D"/>
        </w:rPr>
        <w:t xml:space="preserve">          </w:t>
      </w:r>
      <w:r w:rsidRPr="00DB6789">
        <w:rPr>
          <w:color w:val="17365D"/>
        </w:rPr>
        <w:t>Так  ревела целый день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И реветь то ей не лень!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Бедный батюшка наш царь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Всё царевне разрешал.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И всё время утешал –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Сказки на ночь ей читал.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Он и так к ней, он и сяк,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Все не этак, да не так.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 xml:space="preserve"> Что случилось с нашей царевной? Она плачет, кричит, ничего не хочет делать! Попробую поговорить с ней, утешить!</w:t>
      </w:r>
    </w:p>
    <w:p w:rsidR="002D4A10" w:rsidRPr="00DB6789" w:rsidRDefault="002D4A10" w:rsidP="002D4A10">
      <w:pPr>
        <w:ind w:firstLine="540"/>
        <w:jc w:val="both"/>
        <w:rPr>
          <w:b/>
          <w:color w:val="17365D"/>
          <w:u w:val="single"/>
        </w:rPr>
      </w:pPr>
      <w:r w:rsidRPr="00DB6789">
        <w:rPr>
          <w:b/>
          <w:color w:val="17365D"/>
          <w:u w:val="single"/>
        </w:rPr>
        <w:t>«Песня царя» (ах, ты бедная моя….)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color w:val="17365D"/>
        </w:rPr>
        <w:t>Доченька, пойдем погуляем! Смотри, какая хорошая погода, послушай, как весело птички поют!</w:t>
      </w:r>
    </w:p>
    <w:p w:rsidR="002D4A10" w:rsidRPr="00DB6789" w:rsidRDefault="002D4A10" w:rsidP="002D4A10">
      <w:pPr>
        <w:ind w:firstLine="540"/>
        <w:jc w:val="both"/>
        <w:rPr>
          <w:b/>
          <w:color w:val="17365D"/>
          <w:u w:val="single"/>
        </w:rPr>
      </w:pPr>
      <w:r w:rsidRPr="00DB6789">
        <w:rPr>
          <w:b/>
          <w:color w:val="17365D"/>
          <w:u w:val="single"/>
        </w:rPr>
        <w:t>«Пение птиц»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Не хочу я хорошую погоду, я плохую хочу! Пусть дождь идёт!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 xml:space="preserve"> Ну, что ты, доченька! Ведь если пойдёт дождь – ты промокнешь!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Хочу промокнуть!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 </w:t>
      </w:r>
      <w:r w:rsidRPr="00DB6789">
        <w:rPr>
          <w:color w:val="17365D"/>
        </w:rPr>
        <w:t>А может быть, ты хочешь есть? А накормлю-ка я тебя вкусными конфетками. Эй, нянька, принеси-ка для царевны конфеты сладкие, мягкие, душистые!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color w:val="17365D"/>
        </w:rPr>
        <w:t>(Вбегает нянька, подбегает к царевне)</w:t>
      </w:r>
    </w:p>
    <w:p w:rsidR="002D4A10" w:rsidRPr="00DB6789" w:rsidRDefault="002D4A10" w:rsidP="002D4A10">
      <w:pPr>
        <w:ind w:firstLine="540"/>
        <w:jc w:val="center"/>
        <w:rPr>
          <w:i/>
          <w:color w:val="17365D"/>
        </w:rPr>
      </w:pPr>
      <w:r w:rsidRPr="00DB6789">
        <w:rPr>
          <w:i/>
          <w:noProof/>
          <w:color w:val="17365D"/>
          <w:lang w:eastAsia="ru-RU"/>
        </w:rPr>
        <w:drawing>
          <wp:inline distT="0" distB="0" distL="0" distR="0">
            <wp:extent cx="3356231" cy="1743075"/>
            <wp:effectExtent l="0" t="0" r="0" b="0"/>
            <wp:docPr id="62" name="Рисунок 62" descr="DSCN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1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t="15498" r="21330" b="3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98" cy="17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Ничего я не хочу: ни конфеты, ни котлеты; ни чаю, ни молока, ни какао.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color w:val="17365D"/>
        </w:rPr>
        <w:t>(Нянька тяжело вздыхает и уходит)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>И мороженного не хочешь? Сливочного…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Нет!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>А может быть шоколадного?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lastRenderedPageBreak/>
        <w:t xml:space="preserve">Несмеяна: </w:t>
      </w:r>
      <w:r w:rsidRPr="00DB6789">
        <w:rPr>
          <w:color w:val="17365D"/>
        </w:rPr>
        <w:t xml:space="preserve">Нет!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>Ну тогда, клубничного…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Ни хочу я ни мороженного, ни пироженного!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>А может быть тебе холодно? Эй, нянька, принеси-ка платок для нашей царевны: тёплый, пуховый.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color w:val="17365D"/>
        </w:rPr>
        <w:t>(Вбегает нянька, подбегает к царевне)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Мне не холодно и не жарко! И мне ничего не надо!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color w:val="17365D"/>
        </w:rPr>
        <w:t>(Нянька тяжело вздыхает и уходит)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>Ничего тебе не надо, от всего отказываешься! А почему же ты тогда кричишь и плачешь?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Несмеяна:      </w:t>
      </w:r>
      <w:r w:rsidRPr="00DB6789">
        <w:rPr>
          <w:color w:val="17365D"/>
        </w:rPr>
        <w:t>Почему я всё кричу?</w:t>
      </w:r>
    </w:p>
    <w:p w:rsidR="002D4A10" w:rsidRPr="00DB6789" w:rsidRDefault="002D4A10" w:rsidP="002D4A10">
      <w:pPr>
        <w:ind w:firstLine="2340"/>
        <w:jc w:val="both"/>
        <w:rPr>
          <w:color w:val="17365D"/>
        </w:rPr>
      </w:pPr>
      <w:r w:rsidRPr="00DB6789">
        <w:rPr>
          <w:color w:val="17365D"/>
        </w:rPr>
        <w:t>Вам какое дело?</w:t>
      </w:r>
    </w:p>
    <w:p w:rsidR="002D4A10" w:rsidRPr="00DB6789" w:rsidRDefault="002D4A10" w:rsidP="002D4A10">
      <w:pPr>
        <w:ind w:firstLine="2340"/>
        <w:jc w:val="both"/>
        <w:rPr>
          <w:color w:val="17365D"/>
        </w:rPr>
      </w:pPr>
      <w:r w:rsidRPr="00DB6789">
        <w:rPr>
          <w:color w:val="17365D"/>
        </w:rPr>
        <w:t>Ничего я не хочу,</w:t>
      </w:r>
    </w:p>
    <w:p w:rsidR="002D4A10" w:rsidRPr="00DB6789" w:rsidRDefault="002D4A10" w:rsidP="002D4A10">
      <w:pPr>
        <w:ind w:firstLine="2340"/>
        <w:jc w:val="both"/>
        <w:rPr>
          <w:color w:val="17365D"/>
        </w:rPr>
      </w:pPr>
      <w:r w:rsidRPr="00DB6789">
        <w:rPr>
          <w:color w:val="17365D"/>
        </w:rPr>
        <w:t>Все мне надоело!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 xml:space="preserve">   Что же делать?</w:t>
      </w:r>
    </w:p>
    <w:p w:rsidR="002D4A10" w:rsidRPr="00DB6789" w:rsidRDefault="002D4A10" w:rsidP="002D4A10">
      <w:pPr>
        <w:ind w:firstLine="1620"/>
        <w:jc w:val="both"/>
        <w:rPr>
          <w:color w:val="17365D"/>
        </w:rPr>
      </w:pPr>
      <w:r w:rsidRPr="00DB6789">
        <w:rPr>
          <w:color w:val="17365D"/>
        </w:rPr>
        <w:t>Как мне быть?</w:t>
      </w:r>
    </w:p>
    <w:p w:rsidR="002D4A10" w:rsidRPr="00DB6789" w:rsidRDefault="002D4A10" w:rsidP="002D4A10">
      <w:pPr>
        <w:ind w:firstLine="1620"/>
        <w:jc w:val="both"/>
        <w:rPr>
          <w:color w:val="17365D"/>
        </w:rPr>
      </w:pPr>
      <w:r w:rsidRPr="00DB6789">
        <w:rPr>
          <w:color w:val="17365D"/>
        </w:rPr>
        <w:t>Как царевну рассмешить?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    </w:t>
      </w:r>
      <w:r w:rsidRPr="00DB6789">
        <w:rPr>
          <w:color w:val="17365D"/>
        </w:rPr>
        <w:t>И подумав, в тот же час,</w:t>
      </w:r>
    </w:p>
    <w:p w:rsidR="002D4A10" w:rsidRPr="00DB6789" w:rsidRDefault="002D4A10" w:rsidP="002D4A10">
      <w:pPr>
        <w:ind w:firstLine="2520"/>
        <w:jc w:val="both"/>
        <w:rPr>
          <w:color w:val="17365D"/>
        </w:rPr>
      </w:pPr>
      <w:r w:rsidRPr="00DB6789">
        <w:rPr>
          <w:color w:val="17365D"/>
        </w:rPr>
        <w:t>Царь издал такой указ!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     </w:t>
      </w:r>
      <w:r w:rsidRPr="00DB6789">
        <w:rPr>
          <w:color w:val="17365D"/>
        </w:rPr>
        <w:t>« Царский слушайте указ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И спешите в тот же час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Приказанье то исполнить,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Царство радостью наполнить.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 xml:space="preserve">Кто царевну рассмешит 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Во дворце тот будет жить,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Одарю того я златом,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Сделаю того богатым!»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    </w:t>
      </w:r>
      <w:r w:rsidR="0026461E">
        <w:rPr>
          <w:b/>
          <w:color w:val="17365D"/>
        </w:rPr>
        <w:t xml:space="preserve">           </w:t>
      </w:r>
      <w:r w:rsidRPr="00DB6789">
        <w:rPr>
          <w:color w:val="17365D"/>
        </w:rPr>
        <w:t>И во все страны концы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Были посланы гонцы!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Много ль времени проходит,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Петя-петушок приходит.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Громко песенку поёт,</w:t>
      </w:r>
    </w:p>
    <w:p w:rsidR="002D4A10" w:rsidRPr="00DB6789" w:rsidRDefault="002D4A10" w:rsidP="0026461E">
      <w:pPr>
        <w:spacing w:after="0"/>
        <w:ind w:firstLine="2520"/>
        <w:jc w:val="both"/>
        <w:rPr>
          <w:color w:val="17365D"/>
        </w:rPr>
      </w:pPr>
      <w:r w:rsidRPr="00DB6789">
        <w:rPr>
          <w:color w:val="17365D"/>
        </w:rPr>
        <w:t>Царевну рассмешить идёт!</w:t>
      </w:r>
    </w:p>
    <w:p w:rsidR="002D4A10" w:rsidRPr="00DB6789" w:rsidRDefault="00782805" w:rsidP="002D4A10">
      <w:pPr>
        <w:ind w:firstLine="2520"/>
        <w:jc w:val="both"/>
        <w:rPr>
          <w:color w:val="17365D"/>
        </w:rPr>
      </w:pPr>
      <w:r w:rsidRPr="00DB6789">
        <w:rPr>
          <w:noProof/>
          <w:color w:val="17365D"/>
          <w:lang w:eastAsia="ru-RU"/>
        </w:rPr>
        <w:drawing>
          <wp:anchor distT="0" distB="0" distL="114300" distR="114300" simplePos="0" relativeHeight="251683840" behindDoc="0" locked="0" layoutInCell="1" allowOverlap="1" wp14:anchorId="38746BF6" wp14:editId="655E8CC3">
            <wp:simplePos x="0" y="0"/>
            <wp:positionH relativeFrom="margin">
              <wp:posOffset>976630</wp:posOffset>
            </wp:positionH>
            <wp:positionV relativeFrom="margin">
              <wp:posOffset>8397875</wp:posOffset>
            </wp:positionV>
            <wp:extent cx="3028950" cy="1685925"/>
            <wp:effectExtent l="0" t="0" r="0" b="9525"/>
            <wp:wrapSquare wrapText="bothSides"/>
            <wp:docPr id="61" name="Рисунок 61" descr="DSCN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1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20000" r="17487" b="2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805" w:rsidRDefault="00782805" w:rsidP="002D4A10">
      <w:pPr>
        <w:ind w:firstLine="540"/>
        <w:jc w:val="both"/>
        <w:rPr>
          <w:b/>
          <w:color w:val="17365D"/>
        </w:rPr>
      </w:pPr>
    </w:p>
    <w:p w:rsidR="00782805" w:rsidRDefault="00782805" w:rsidP="002D4A10">
      <w:pPr>
        <w:ind w:firstLine="540"/>
        <w:jc w:val="both"/>
        <w:rPr>
          <w:b/>
          <w:color w:val="17365D"/>
        </w:rPr>
      </w:pPr>
    </w:p>
    <w:p w:rsidR="00782805" w:rsidRDefault="00782805" w:rsidP="002D4A10">
      <w:pPr>
        <w:ind w:firstLine="540"/>
        <w:jc w:val="both"/>
        <w:rPr>
          <w:b/>
          <w:color w:val="17365D"/>
        </w:rPr>
      </w:pP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lastRenderedPageBreak/>
        <w:t xml:space="preserve">Петушок: </w:t>
      </w:r>
      <w:r w:rsidRPr="00DB6789">
        <w:rPr>
          <w:i/>
          <w:color w:val="17365D"/>
        </w:rPr>
        <w:t>(поет песню)</w:t>
      </w:r>
    </w:p>
    <w:p w:rsidR="002D4A10" w:rsidRPr="00DB6789" w:rsidRDefault="002D4A10" w:rsidP="0026461E">
      <w:pPr>
        <w:numPr>
          <w:ilvl w:val="0"/>
          <w:numId w:val="1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Голосистый я петух,</w:t>
      </w:r>
    </w:p>
    <w:p w:rsidR="002D4A10" w:rsidRPr="00DB6789" w:rsidRDefault="002D4A10" w:rsidP="0026461E">
      <w:pPr>
        <w:spacing w:after="0" w:line="240" w:lineRule="auto"/>
        <w:ind w:left="2340"/>
        <w:jc w:val="both"/>
        <w:rPr>
          <w:color w:val="17365D"/>
        </w:rPr>
      </w:pPr>
      <w:r w:rsidRPr="00DB6789">
        <w:rPr>
          <w:color w:val="17365D"/>
        </w:rPr>
        <w:t>У меня отличный слух.</w:t>
      </w:r>
    </w:p>
    <w:p w:rsidR="002D4A10" w:rsidRPr="00DB6789" w:rsidRDefault="002D4A10" w:rsidP="0026461E">
      <w:pPr>
        <w:spacing w:after="0" w:line="240" w:lineRule="auto"/>
        <w:ind w:left="2340"/>
        <w:jc w:val="both"/>
        <w:rPr>
          <w:color w:val="17365D"/>
        </w:rPr>
      </w:pPr>
      <w:r w:rsidRPr="00DB6789">
        <w:rPr>
          <w:color w:val="17365D"/>
        </w:rPr>
        <w:t>Громко песню я спою</w:t>
      </w:r>
    </w:p>
    <w:p w:rsidR="002D4A10" w:rsidRPr="00DB6789" w:rsidRDefault="002D4A10" w:rsidP="0026461E">
      <w:pPr>
        <w:spacing w:after="0" w:line="240" w:lineRule="auto"/>
        <w:ind w:left="2340"/>
        <w:jc w:val="both"/>
        <w:rPr>
          <w:color w:val="17365D"/>
        </w:rPr>
      </w:pPr>
      <w:r w:rsidRPr="00DB6789">
        <w:rPr>
          <w:color w:val="17365D"/>
        </w:rPr>
        <w:t>Несмеяну рассмешу.</w:t>
      </w:r>
    </w:p>
    <w:p w:rsidR="002D4A10" w:rsidRPr="00DB6789" w:rsidRDefault="002D4A10" w:rsidP="0026461E">
      <w:pPr>
        <w:spacing w:after="0" w:line="240" w:lineRule="auto"/>
        <w:ind w:left="2340"/>
        <w:jc w:val="both"/>
        <w:rPr>
          <w:color w:val="17365D"/>
        </w:rPr>
      </w:pPr>
      <w:r w:rsidRPr="00DB6789">
        <w:rPr>
          <w:color w:val="17365D"/>
        </w:rPr>
        <w:t xml:space="preserve">        </w:t>
      </w:r>
      <w:r w:rsidRPr="00DB6789">
        <w:rPr>
          <w:b/>
          <w:color w:val="17365D"/>
        </w:rPr>
        <w:t xml:space="preserve">Пр. </w:t>
      </w:r>
      <w:r w:rsidRPr="00DB6789">
        <w:rPr>
          <w:color w:val="17365D"/>
        </w:rPr>
        <w:t>Ку-ка-ре-ку! Ку-ка-ре-ку!</w:t>
      </w:r>
    </w:p>
    <w:p w:rsidR="002D4A10" w:rsidRPr="00DB6789" w:rsidRDefault="002D4A10" w:rsidP="0026461E">
      <w:pPr>
        <w:spacing w:after="0" w:line="240" w:lineRule="auto"/>
        <w:ind w:left="2340" w:firstLine="1080"/>
        <w:jc w:val="both"/>
        <w:rPr>
          <w:color w:val="17365D"/>
        </w:rPr>
      </w:pPr>
      <w:r w:rsidRPr="00DB6789">
        <w:rPr>
          <w:color w:val="17365D"/>
        </w:rPr>
        <w:t>Громко песни я пою!</w:t>
      </w:r>
    </w:p>
    <w:p w:rsidR="002D4A10" w:rsidRPr="00DB6789" w:rsidRDefault="002D4A10" w:rsidP="0026461E">
      <w:pPr>
        <w:spacing w:after="0" w:line="240" w:lineRule="auto"/>
        <w:ind w:left="2340" w:firstLine="1080"/>
        <w:jc w:val="both"/>
        <w:rPr>
          <w:color w:val="17365D"/>
        </w:rPr>
      </w:pPr>
      <w:r w:rsidRPr="00DB6789">
        <w:rPr>
          <w:color w:val="17365D"/>
        </w:rPr>
        <w:t>Ку-ка-ре-ку! Ку-ка-ре-ку!</w:t>
      </w:r>
    </w:p>
    <w:p w:rsidR="002D4A10" w:rsidRPr="00DB6789" w:rsidRDefault="002D4A10" w:rsidP="0026461E">
      <w:pPr>
        <w:spacing w:after="0" w:line="240" w:lineRule="auto"/>
        <w:ind w:left="2340" w:firstLine="1080"/>
        <w:jc w:val="both"/>
        <w:rPr>
          <w:color w:val="17365D"/>
        </w:rPr>
      </w:pPr>
      <w:r w:rsidRPr="00DB6789">
        <w:rPr>
          <w:color w:val="17365D"/>
        </w:rPr>
        <w:t>Несмеяну рассмешу.</w:t>
      </w:r>
    </w:p>
    <w:p w:rsidR="002D4A10" w:rsidRPr="00DB6789" w:rsidRDefault="002D4A10" w:rsidP="0026461E">
      <w:pPr>
        <w:numPr>
          <w:ilvl w:val="0"/>
          <w:numId w:val="1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На ногах ношу я шпоры</w:t>
      </w:r>
    </w:p>
    <w:p w:rsidR="002D4A10" w:rsidRPr="00DB6789" w:rsidRDefault="002D4A10" w:rsidP="0026461E">
      <w:pPr>
        <w:spacing w:after="0" w:line="240" w:lineRule="auto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И гуляю вдоль забора,</w:t>
      </w:r>
    </w:p>
    <w:p w:rsidR="002D4A10" w:rsidRPr="00DB6789" w:rsidRDefault="002D4A10" w:rsidP="0026461E">
      <w:pPr>
        <w:spacing w:after="0" w:line="240" w:lineRule="auto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Утром с солнышком встаю,</w:t>
      </w:r>
    </w:p>
    <w:p w:rsidR="002D4A10" w:rsidRPr="00DB6789" w:rsidRDefault="002D4A10" w:rsidP="0026461E">
      <w:pPr>
        <w:spacing w:after="0" w:line="240" w:lineRule="auto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«С добрым утром!» - говорю!</w:t>
      </w:r>
    </w:p>
    <w:p w:rsidR="002D4A10" w:rsidRPr="00DB6789" w:rsidRDefault="002D4A10" w:rsidP="0026461E">
      <w:pPr>
        <w:spacing w:line="240" w:lineRule="auto"/>
        <w:ind w:left="1980" w:firstLine="900"/>
        <w:jc w:val="both"/>
        <w:rPr>
          <w:color w:val="17365D"/>
        </w:rPr>
      </w:pPr>
      <w:r w:rsidRPr="00DB6789">
        <w:rPr>
          <w:b/>
          <w:color w:val="17365D"/>
        </w:rPr>
        <w:t xml:space="preserve">Пр. </w:t>
      </w:r>
      <w:r w:rsidRPr="00DB6789">
        <w:rPr>
          <w:color w:val="17365D"/>
        </w:rPr>
        <w:t xml:space="preserve"> тот-же</w:t>
      </w:r>
    </w:p>
    <w:p w:rsidR="002D4A10" w:rsidRPr="00DB6789" w:rsidRDefault="002D4A10" w:rsidP="0026461E">
      <w:pPr>
        <w:spacing w:after="0"/>
        <w:ind w:left="1980" w:hanging="1440"/>
        <w:jc w:val="both"/>
        <w:rPr>
          <w:color w:val="17365D"/>
        </w:rPr>
      </w:pPr>
      <w:r w:rsidRPr="00DB6789">
        <w:rPr>
          <w:b/>
          <w:color w:val="17365D"/>
        </w:rPr>
        <w:t xml:space="preserve">Петушок:       </w:t>
      </w:r>
      <w:r w:rsidR="0026461E">
        <w:rPr>
          <w:b/>
          <w:color w:val="17365D"/>
        </w:rPr>
        <w:t xml:space="preserve">           </w:t>
      </w:r>
      <w:r w:rsidRPr="00DB6789">
        <w:rPr>
          <w:color w:val="17365D"/>
        </w:rPr>
        <w:t>Я Петя-петушок,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Золотистый гребешок.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Услыхал я вас указ,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Поспешил к вам в тот-же час.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Буду вас развлекать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На музыкальных инструментах играть.</w:t>
      </w:r>
    </w:p>
    <w:p w:rsidR="002D4A10" w:rsidRPr="00DB6789" w:rsidRDefault="002D4A10" w:rsidP="002D4A10">
      <w:pPr>
        <w:ind w:left="1980" w:hanging="1440"/>
        <w:jc w:val="both"/>
        <w:rPr>
          <w:color w:val="17365D"/>
        </w:rPr>
      </w:pPr>
      <w:r w:rsidRPr="00DB6789">
        <w:rPr>
          <w:b/>
          <w:color w:val="17365D"/>
        </w:rPr>
        <w:t xml:space="preserve">Несмеяна:    </w:t>
      </w:r>
      <w:r w:rsidRPr="00DB6789">
        <w:rPr>
          <w:color w:val="17365D"/>
        </w:rPr>
        <w:t>Ну, давай, развлекай. Играй на своих музыкальных инструментах!</w:t>
      </w:r>
    </w:p>
    <w:p w:rsidR="002D4A10" w:rsidRPr="00DB6789" w:rsidRDefault="002D4A10" w:rsidP="002D4A10">
      <w:pPr>
        <w:ind w:left="1980" w:hanging="14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Петушок: </w:t>
      </w:r>
      <w:r w:rsidRPr="00DB6789">
        <w:rPr>
          <w:i/>
          <w:color w:val="17365D"/>
        </w:rPr>
        <w:t>(достает погремушку)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Это погремушечка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Звонкая игрушечка.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Очень весело звенит</w:t>
      </w:r>
    </w:p>
    <w:p w:rsidR="002D4A10" w:rsidRPr="00DB6789" w:rsidRDefault="002D4A10" w:rsidP="0026461E">
      <w:pPr>
        <w:spacing w:after="0"/>
        <w:ind w:left="1980" w:firstLine="360"/>
        <w:jc w:val="both"/>
        <w:rPr>
          <w:color w:val="17365D"/>
        </w:rPr>
      </w:pPr>
      <w:r w:rsidRPr="00DB6789">
        <w:rPr>
          <w:color w:val="17365D"/>
        </w:rPr>
        <w:t>Всех вокруге веселит.</w:t>
      </w:r>
    </w:p>
    <w:p w:rsidR="002D4A10" w:rsidRPr="00DB6789" w:rsidRDefault="002D4A10" w:rsidP="002D4A10">
      <w:pPr>
        <w:ind w:left="1980" w:hanging="108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 – Петух играет на погремушке)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 </w:t>
      </w:r>
      <w:r w:rsidRPr="00DB6789">
        <w:rPr>
          <w:color w:val="17365D"/>
        </w:rPr>
        <w:t xml:space="preserve">Убери свою погремушку: и ничего не весело она звенит, и никого она не веселит.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6461E">
      <w:pPr>
        <w:spacing w:after="0"/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Петушок:  </w:t>
      </w:r>
      <w:r w:rsidR="0026461E">
        <w:rPr>
          <w:b/>
          <w:color w:val="17365D"/>
        </w:rPr>
        <w:t xml:space="preserve">                </w:t>
      </w:r>
      <w:r w:rsidRPr="00DB6789">
        <w:rPr>
          <w:color w:val="17365D"/>
        </w:rPr>
        <w:t xml:space="preserve">А у меня вот ещё что есть! </w:t>
      </w:r>
      <w:r w:rsidRPr="00DB6789">
        <w:rPr>
          <w:i/>
          <w:color w:val="17365D"/>
        </w:rPr>
        <w:t>(достает ложки)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Я на ярмарку ходил,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Ложки дёшево купил.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Звонкие, резные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Ложки расписные.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От зари и до зари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Веселят народ они.</w:t>
      </w:r>
    </w:p>
    <w:p w:rsidR="002D4A10" w:rsidRPr="00DB6789" w:rsidRDefault="002D4A10" w:rsidP="002D4A10">
      <w:pPr>
        <w:ind w:left="1980" w:hanging="108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 – Петух играет на ложках)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У меня от твоих ложек голова разболелась.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Петушок: </w:t>
      </w:r>
      <w:r w:rsidRPr="00DB6789">
        <w:rPr>
          <w:color w:val="17365D"/>
        </w:rPr>
        <w:t xml:space="preserve">Ну, не плач. Не плач, я тебе сейчас ещё кое-что покажу </w:t>
      </w:r>
      <w:r w:rsidRPr="00DB6789">
        <w:rPr>
          <w:i/>
          <w:color w:val="17365D"/>
        </w:rPr>
        <w:t>(достает бубен).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Весёлый звонкий бубен,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Скучать мы с ним не будем.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Ой, звенит, он звенит,</w:t>
      </w:r>
    </w:p>
    <w:p w:rsidR="002D4A10" w:rsidRPr="00DB6789" w:rsidRDefault="002D4A10" w:rsidP="0026461E">
      <w:pPr>
        <w:spacing w:after="0"/>
        <w:ind w:firstLine="2340"/>
        <w:jc w:val="both"/>
        <w:rPr>
          <w:color w:val="17365D"/>
        </w:rPr>
      </w:pPr>
      <w:r w:rsidRPr="00DB6789">
        <w:rPr>
          <w:color w:val="17365D"/>
        </w:rPr>
        <w:t>Всех игрою веселит!</w:t>
      </w:r>
    </w:p>
    <w:p w:rsidR="002D4A10" w:rsidRPr="00DB6789" w:rsidRDefault="002D4A10" w:rsidP="002D4A10">
      <w:pPr>
        <w:ind w:left="1980" w:hanging="108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  </w:t>
      </w:r>
      <w:r w:rsidRPr="00DB6789">
        <w:rPr>
          <w:i/>
          <w:color w:val="17365D"/>
        </w:rPr>
        <w:t>(Звучит музыка – Петух играет на бубне)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А мне всё равно невесело!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lastRenderedPageBreak/>
        <w:t xml:space="preserve">Петушок: </w:t>
      </w:r>
      <w:r w:rsidRPr="00DB6789">
        <w:rPr>
          <w:color w:val="17365D"/>
        </w:rPr>
        <w:t>А если так?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color w:val="17365D"/>
        </w:rPr>
        <w:t>(</w:t>
      </w:r>
      <w:r w:rsidRPr="00DB6789">
        <w:rPr>
          <w:b/>
          <w:i/>
          <w:color w:val="17365D"/>
          <w:u w:val="single"/>
        </w:rPr>
        <w:t>Петушок играет на музыкальных инструментах)</w:t>
      </w:r>
    </w:p>
    <w:p w:rsidR="002D4A10" w:rsidRPr="00DB6789" w:rsidRDefault="002D4A10" w:rsidP="002D4A10">
      <w:pPr>
        <w:ind w:firstLine="540"/>
        <w:jc w:val="both"/>
        <w:rPr>
          <w:b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Да хватит вам греметь и звенеть! Не хочу я вашу музыку слушать!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</w:t>
      </w:r>
      <w:r w:rsidRPr="00DB6789">
        <w:rPr>
          <w:color w:val="17365D"/>
        </w:rPr>
        <w:t xml:space="preserve">       </w:t>
      </w:r>
      <w:r w:rsidR="0026461E">
        <w:rPr>
          <w:color w:val="17365D"/>
        </w:rPr>
        <w:t xml:space="preserve">            </w:t>
      </w:r>
      <w:r w:rsidRPr="00DB6789">
        <w:rPr>
          <w:color w:val="17365D"/>
        </w:rPr>
        <w:t>Петя – Петя – петушок голову повесил,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Стал совсем невесел.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Не сумел он Несмеяну рассмешить.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А потом решил, что будет жить и не тужить!</w:t>
      </w:r>
    </w:p>
    <w:p w:rsidR="002D4A10" w:rsidRPr="00DB6789" w:rsidRDefault="002D4A10" w:rsidP="002D4A10">
      <w:pPr>
        <w:ind w:firstLine="144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 – Петушок уходит)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</w:t>
      </w:r>
      <w:r w:rsidRPr="00DB6789">
        <w:rPr>
          <w:color w:val="17365D"/>
        </w:rPr>
        <w:t xml:space="preserve">       </w:t>
      </w:r>
      <w:r w:rsidR="0026461E">
        <w:rPr>
          <w:color w:val="17365D"/>
        </w:rPr>
        <w:t xml:space="preserve">           </w:t>
      </w:r>
      <w:r w:rsidRPr="00DB6789">
        <w:rPr>
          <w:color w:val="17365D"/>
        </w:rPr>
        <w:t>Много ль времени проходит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В царство новый гость приходит.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Чтоб царевну рассмешить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Рыжая лисица к нам спешит.</w:t>
      </w:r>
    </w:p>
    <w:p w:rsidR="002D4A10" w:rsidRPr="00DB6789" w:rsidRDefault="002D4A10" w:rsidP="002D4A10">
      <w:pPr>
        <w:ind w:firstLine="144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 – появляется Лиса)</w:t>
      </w:r>
    </w:p>
    <w:p w:rsidR="002D4A10" w:rsidRPr="00DB6789" w:rsidRDefault="002D4A10" w:rsidP="002D4A10">
      <w:pPr>
        <w:ind w:firstLine="1440"/>
        <w:jc w:val="both"/>
        <w:rPr>
          <w:i/>
          <w:color w:val="17365D"/>
        </w:rPr>
      </w:pPr>
      <w:r w:rsidRPr="00DB6789">
        <w:rPr>
          <w:i/>
          <w:noProof/>
          <w:color w:val="17365D"/>
          <w:lang w:eastAsia="ru-RU"/>
        </w:rPr>
        <w:drawing>
          <wp:inline distT="0" distB="0" distL="0" distR="0" wp14:anchorId="178E8953" wp14:editId="5236F7B0">
            <wp:extent cx="2838450" cy="1733550"/>
            <wp:effectExtent l="0" t="0" r="0" b="0"/>
            <wp:docPr id="60" name="Рисунок 60" descr="DSCN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1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5" t="16589" r="10785" b="3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Лиса:      </w:t>
      </w:r>
      <w:r w:rsidRPr="00DB6789">
        <w:rPr>
          <w:color w:val="17365D"/>
        </w:rPr>
        <w:t xml:space="preserve"> 1. Я лисонька-лиса</w:t>
      </w:r>
    </w:p>
    <w:p w:rsidR="002D4A10" w:rsidRPr="00DB6789" w:rsidRDefault="002D4A10" w:rsidP="0026461E">
      <w:pPr>
        <w:spacing w:after="0"/>
        <w:ind w:firstLine="1980"/>
        <w:jc w:val="both"/>
        <w:rPr>
          <w:color w:val="17365D"/>
        </w:rPr>
      </w:pPr>
      <w:r w:rsidRPr="00DB6789">
        <w:rPr>
          <w:color w:val="17365D"/>
        </w:rPr>
        <w:t>Леса дивного краса</w:t>
      </w:r>
    </w:p>
    <w:p w:rsidR="002D4A10" w:rsidRPr="00DB6789" w:rsidRDefault="002D4A10" w:rsidP="0026461E">
      <w:pPr>
        <w:spacing w:after="0"/>
        <w:ind w:firstLine="1980"/>
        <w:jc w:val="both"/>
        <w:rPr>
          <w:color w:val="17365D"/>
        </w:rPr>
      </w:pPr>
      <w:r w:rsidRPr="00DB6789">
        <w:rPr>
          <w:color w:val="17365D"/>
        </w:rPr>
        <w:t>Несмеяну рассмешу</w:t>
      </w:r>
    </w:p>
    <w:p w:rsidR="002D4A10" w:rsidRPr="00DB6789" w:rsidRDefault="002D4A10" w:rsidP="0026461E">
      <w:pPr>
        <w:spacing w:after="0"/>
        <w:ind w:firstLine="1980"/>
        <w:jc w:val="both"/>
        <w:rPr>
          <w:color w:val="17365D"/>
        </w:rPr>
      </w:pPr>
      <w:r w:rsidRPr="00DB6789">
        <w:rPr>
          <w:color w:val="17365D"/>
        </w:rPr>
        <w:t>И полцарства получу.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 xml:space="preserve"> </w:t>
      </w:r>
      <w:r w:rsidRPr="00DB6789">
        <w:rPr>
          <w:b/>
          <w:color w:val="17365D"/>
        </w:rPr>
        <w:t xml:space="preserve">Пр.  </w:t>
      </w:r>
      <w:r w:rsidRPr="00DB6789">
        <w:rPr>
          <w:color w:val="17365D"/>
        </w:rPr>
        <w:t xml:space="preserve"> Ля-ля-ля-ля-ля-ля-ля</w:t>
      </w:r>
    </w:p>
    <w:p w:rsidR="002D4A10" w:rsidRPr="00DB6789" w:rsidRDefault="002D4A10" w:rsidP="0026461E">
      <w:pPr>
        <w:spacing w:after="0"/>
        <w:ind w:firstLine="3420"/>
        <w:jc w:val="both"/>
        <w:rPr>
          <w:color w:val="17365D"/>
        </w:rPr>
      </w:pPr>
      <w:r w:rsidRPr="00DB6789">
        <w:rPr>
          <w:color w:val="17365D"/>
        </w:rPr>
        <w:t>Ля-ля-ля-ля-ля-ля-ля</w:t>
      </w:r>
    </w:p>
    <w:p w:rsidR="002D4A10" w:rsidRPr="00DB6789" w:rsidRDefault="002D4A10" w:rsidP="0026461E">
      <w:pPr>
        <w:spacing w:after="0"/>
        <w:ind w:firstLine="3420"/>
        <w:jc w:val="both"/>
        <w:rPr>
          <w:color w:val="17365D"/>
        </w:rPr>
      </w:pPr>
      <w:r w:rsidRPr="00DB6789">
        <w:rPr>
          <w:color w:val="17365D"/>
        </w:rPr>
        <w:t xml:space="preserve">Несмеяну рассмешу </w:t>
      </w:r>
    </w:p>
    <w:p w:rsidR="002D4A10" w:rsidRPr="00DB6789" w:rsidRDefault="002D4A10" w:rsidP="0026461E">
      <w:pPr>
        <w:spacing w:after="0"/>
        <w:ind w:firstLine="3420"/>
        <w:jc w:val="both"/>
        <w:rPr>
          <w:color w:val="17365D"/>
        </w:rPr>
      </w:pPr>
      <w:r w:rsidRPr="00DB6789">
        <w:rPr>
          <w:color w:val="17365D"/>
        </w:rPr>
        <w:t>И полцарства получу!</w:t>
      </w:r>
    </w:p>
    <w:p w:rsidR="002D4A10" w:rsidRPr="00DB6789" w:rsidRDefault="002D4A10" w:rsidP="0026461E">
      <w:pPr>
        <w:spacing w:after="0"/>
        <w:ind w:firstLine="1800"/>
        <w:jc w:val="both"/>
        <w:rPr>
          <w:color w:val="17365D"/>
        </w:rPr>
      </w:pPr>
      <w:r w:rsidRPr="00DB6789">
        <w:rPr>
          <w:color w:val="17365D"/>
        </w:rPr>
        <w:t>2.  Я веселая лиса</w:t>
      </w:r>
    </w:p>
    <w:p w:rsidR="002D4A10" w:rsidRPr="00DB6789" w:rsidRDefault="002D4A10" w:rsidP="0026461E">
      <w:pPr>
        <w:spacing w:after="0"/>
        <w:ind w:firstLine="2160"/>
        <w:jc w:val="both"/>
        <w:rPr>
          <w:color w:val="17365D"/>
        </w:rPr>
      </w:pPr>
      <w:r w:rsidRPr="00DB6789">
        <w:rPr>
          <w:color w:val="17365D"/>
        </w:rPr>
        <w:t>В гости к вам сюда пришла.</w:t>
      </w:r>
    </w:p>
    <w:p w:rsidR="002D4A10" w:rsidRPr="00DB6789" w:rsidRDefault="002D4A10" w:rsidP="0026461E">
      <w:pPr>
        <w:spacing w:after="0"/>
        <w:ind w:firstLine="2160"/>
        <w:jc w:val="both"/>
        <w:rPr>
          <w:color w:val="17365D"/>
        </w:rPr>
      </w:pPr>
      <w:r w:rsidRPr="00DB6789">
        <w:rPr>
          <w:color w:val="17365D"/>
        </w:rPr>
        <w:t>Посмеяться, поиграть</w:t>
      </w:r>
    </w:p>
    <w:p w:rsidR="002D4A10" w:rsidRPr="00DB6789" w:rsidRDefault="002D4A10" w:rsidP="0026461E">
      <w:pPr>
        <w:spacing w:after="0"/>
        <w:ind w:firstLine="2160"/>
        <w:jc w:val="both"/>
        <w:rPr>
          <w:color w:val="17365D"/>
        </w:rPr>
      </w:pPr>
      <w:r w:rsidRPr="00DB6789">
        <w:rPr>
          <w:color w:val="17365D"/>
        </w:rPr>
        <w:t>И царевну повидать.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b/>
          <w:color w:val="17365D"/>
        </w:rPr>
        <w:t xml:space="preserve">Пр. </w:t>
      </w:r>
      <w:r w:rsidRPr="00DB6789">
        <w:rPr>
          <w:color w:val="17365D"/>
        </w:rPr>
        <w:t xml:space="preserve"> тот-же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Лиса:  </w:t>
      </w:r>
      <w:r w:rsidRPr="00DB6789">
        <w:rPr>
          <w:color w:val="17365D"/>
        </w:rPr>
        <w:t xml:space="preserve"> </w:t>
      </w:r>
      <w:r w:rsidR="0026461E">
        <w:rPr>
          <w:color w:val="17365D"/>
        </w:rPr>
        <w:t xml:space="preserve">       </w:t>
      </w:r>
      <w:r w:rsidRPr="00DB6789">
        <w:rPr>
          <w:color w:val="17365D"/>
        </w:rPr>
        <w:t xml:space="preserve"> Я Лисонька-лиса</w:t>
      </w:r>
    </w:p>
    <w:p w:rsidR="002D4A10" w:rsidRPr="00DB6789" w:rsidRDefault="002D4A10" w:rsidP="0026461E">
      <w:pPr>
        <w:spacing w:after="0"/>
        <w:ind w:firstLine="1620"/>
        <w:jc w:val="both"/>
        <w:rPr>
          <w:color w:val="17365D"/>
        </w:rPr>
      </w:pPr>
      <w:r w:rsidRPr="00DB6789">
        <w:rPr>
          <w:color w:val="17365D"/>
        </w:rPr>
        <w:t>Рыжая краса.</w:t>
      </w:r>
    </w:p>
    <w:p w:rsidR="002D4A10" w:rsidRPr="00DB6789" w:rsidRDefault="002D4A10" w:rsidP="0026461E">
      <w:pPr>
        <w:spacing w:after="0"/>
        <w:ind w:firstLine="1620"/>
        <w:jc w:val="both"/>
        <w:rPr>
          <w:color w:val="17365D"/>
        </w:rPr>
      </w:pPr>
      <w:r w:rsidRPr="00DB6789">
        <w:rPr>
          <w:color w:val="17365D"/>
        </w:rPr>
        <w:t>Услыхала я указ</w:t>
      </w:r>
    </w:p>
    <w:p w:rsidR="002D4A10" w:rsidRPr="00DB6789" w:rsidRDefault="002D4A10" w:rsidP="0026461E">
      <w:pPr>
        <w:spacing w:after="0"/>
        <w:ind w:firstLine="1620"/>
        <w:jc w:val="both"/>
        <w:rPr>
          <w:color w:val="17365D"/>
        </w:rPr>
      </w:pPr>
      <w:r w:rsidRPr="00DB6789">
        <w:rPr>
          <w:color w:val="17365D"/>
        </w:rPr>
        <w:t>Поспешила в тот-же час.</w:t>
      </w:r>
    </w:p>
    <w:p w:rsidR="002D4A10" w:rsidRPr="00DB6789" w:rsidRDefault="002D4A10" w:rsidP="0026461E">
      <w:pPr>
        <w:spacing w:after="0"/>
        <w:ind w:firstLine="1620"/>
        <w:jc w:val="both"/>
        <w:rPr>
          <w:color w:val="17365D"/>
        </w:rPr>
      </w:pPr>
      <w:r w:rsidRPr="00DB6789">
        <w:rPr>
          <w:color w:val="17365D"/>
        </w:rPr>
        <w:t>Буду песни петь, плясать,</w:t>
      </w:r>
    </w:p>
    <w:p w:rsidR="002D4A10" w:rsidRPr="00DB6789" w:rsidRDefault="002D4A10" w:rsidP="0026461E">
      <w:pPr>
        <w:spacing w:after="0"/>
        <w:ind w:firstLine="1620"/>
        <w:jc w:val="both"/>
        <w:rPr>
          <w:color w:val="17365D"/>
        </w:rPr>
      </w:pPr>
      <w:r w:rsidRPr="00DB6789">
        <w:rPr>
          <w:color w:val="17365D"/>
        </w:rPr>
        <w:t>Несмеяну развлекать.</w:t>
      </w:r>
    </w:p>
    <w:p w:rsidR="002D4A10" w:rsidRPr="00DB6789" w:rsidRDefault="002D4A10" w:rsidP="002D4A10">
      <w:pPr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>Ну, давай развлекай!</w:t>
      </w:r>
    </w:p>
    <w:p w:rsidR="002D4A10" w:rsidRPr="00DB6789" w:rsidRDefault="002D4A10" w:rsidP="002D4A10">
      <w:pPr>
        <w:ind w:firstLine="144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«Яблочко» - Лиса танцует)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Это очень быстрая  музыка! Не нравится мне этот танец!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782805">
      <w:pPr>
        <w:spacing w:line="240" w:lineRule="auto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lastRenderedPageBreak/>
        <w:t xml:space="preserve">Лиса: </w:t>
      </w:r>
      <w:r w:rsidRPr="00DB6789">
        <w:rPr>
          <w:color w:val="17365D"/>
        </w:rPr>
        <w:t>А может быть вот этот танец тебе понравится?</w:t>
      </w:r>
    </w:p>
    <w:p w:rsidR="002D4A10" w:rsidRPr="00DB6789" w:rsidRDefault="002D4A10" w:rsidP="00782805">
      <w:pPr>
        <w:spacing w:line="240" w:lineRule="auto"/>
        <w:ind w:firstLine="1440"/>
        <w:jc w:val="both"/>
        <w:rPr>
          <w:i/>
          <w:color w:val="17365D"/>
        </w:rPr>
      </w:pPr>
      <w:r w:rsidRPr="00DB6789">
        <w:rPr>
          <w:i/>
          <w:color w:val="17365D"/>
        </w:rPr>
        <w:t>(«Цыганочка» - Лиса танцует)</w:t>
      </w:r>
    </w:p>
    <w:p w:rsidR="002D4A10" w:rsidRPr="00DB6789" w:rsidRDefault="002D4A10" w:rsidP="00782805">
      <w:pPr>
        <w:spacing w:line="240" w:lineRule="auto"/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Прекрати крутиться, у меня от тебя голова кружиться!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782805">
      <w:pPr>
        <w:spacing w:line="240" w:lineRule="auto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Лиса: </w:t>
      </w:r>
      <w:r w:rsidRPr="00DB6789">
        <w:rPr>
          <w:color w:val="17365D"/>
        </w:rPr>
        <w:t>Ну, не угодить тебе, а может быть вот это тебе понравиться?</w:t>
      </w:r>
    </w:p>
    <w:p w:rsidR="002D4A10" w:rsidRPr="00DB6789" w:rsidRDefault="002D4A10" w:rsidP="00782805">
      <w:pPr>
        <w:spacing w:line="240" w:lineRule="auto"/>
        <w:ind w:firstLine="1440"/>
        <w:jc w:val="both"/>
        <w:rPr>
          <w:i/>
          <w:color w:val="17365D"/>
        </w:rPr>
      </w:pPr>
      <w:r w:rsidRPr="00DB6789">
        <w:rPr>
          <w:i/>
          <w:color w:val="17365D"/>
        </w:rPr>
        <w:t>(«Вальс» - Лиса танцует)</w:t>
      </w:r>
    </w:p>
    <w:p w:rsidR="002D4A10" w:rsidRPr="00DB6789" w:rsidRDefault="002D4A10" w:rsidP="00782805">
      <w:pPr>
        <w:spacing w:line="240" w:lineRule="auto"/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Это очень грустный танец! </w:t>
      </w:r>
      <w:r w:rsidRPr="00DB6789">
        <w:rPr>
          <w:i/>
          <w:color w:val="17365D"/>
        </w:rPr>
        <w:t>(Плачет)</w:t>
      </w:r>
    </w:p>
    <w:p w:rsidR="002D4A10" w:rsidRPr="00DB6789" w:rsidRDefault="0026461E" w:rsidP="00782805">
      <w:pPr>
        <w:spacing w:line="240" w:lineRule="auto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</w:t>
      </w:r>
      <w:r w:rsidRPr="00DB6789">
        <w:rPr>
          <w:color w:val="17365D"/>
        </w:rPr>
        <w:t>Ребята</w:t>
      </w:r>
      <w:r w:rsidR="002D4A10" w:rsidRPr="00DB6789">
        <w:rPr>
          <w:color w:val="17365D"/>
        </w:rPr>
        <w:t xml:space="preserve">, давайте попробуем помочь Лисичке! Может быть всем вместе нам </w:t>
      </w:r>
      <w:r w:rsidRPr="00DB6789">
        <w:rPr>
          <w:color w:val="17365D"/>
        </w:rPr>
        <w:t>удастся рассмешить</w:t>
      </w:r>
      <w:r w:rsidR="002D4A10" w:rsidRPr="00DB6789">
        <w:rPr>
          <w:color w:val="17365D"/>
        </w:rPr>
        <w:t xml:space="preserve"> царевну!</w:t>
      </w:r>
    </w:p>
    <w:p w:rsidR="002D4A10" w:rsidRPr="00DB6789" w:rsidRDefault="002D4A10" w:rsidP="002D4A10">
      <w:pPr>
        <w:ind w:firstLine="540"/>
        <w:jc w:val="both"/>
        <w:rPr>
          <w:i/>
          <w:color w:val="17365D"/>
        </w:rPr>
      </w:pPr>
      <w:r w:rsidRPr="00DB6789">
        <w:rPr>
          <w:i/>
          <w:color w:val="17365D"/>
        </w:rPr>
        <w:t xml:space="preserve">     (Звучит </w:t>
      </w:r>
      <w:r w:rsidRPr="00DB6789">
        <w:rPr>
          <w:b/>
          <w:i/>
          <w:color w:val="17365D"/>
        </w:rPr>
        <w:t>рус. нар. музыка – все дети танцуют</w:t>
      </w:r>
      <w:r w:rsidRPr="00DB6789">
        <w:rPr>
          <w:i/>
          <w:color w:val="17365D"/>
        </w:rPr>
        <w:t>)</w:t>
      </w:r>
    </w:p>
    <w:p w:rsidR="002D4A10" w:rsidRPr="00DB6789" w:rsidRDefault="0026461E" w:rsidP="002D4A10">
      <w:pPr>
        <w:ind w:firstLine="54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26461E">
        <w:rPr>
          <w:color w:val="17365D"/>
        </w:rPr>
        <w:t>Прекратите</w:t>
      </w:r>
      <w:r w:rsidR="002D4A10" w:rsidRPr="00DB6789">
        <w:rPr>
          <w:color w:val="17365D"/>
        </w:rPr>
        <w:t xml:space="preserve"> это безобразие! Не шумите, не топайте! </w:t>
      </w:r>
      <w:r w:rsidR="002D4A10" w:rsidRPr="00DB6789">
        <w:rPr>
          <w:i/>
          <w:color w:val="17365D"/>
        </w:rPr>
        <w:t>(Плачет)</w:t>
      </w:r>
    </w:p>
    <w:p w:rsidR="002D4A10" w:rsidRPr="00DB6789" w:rsidRDefault="002D4A10" w:rsidP="0026461E">
      <w:pPr>
        <w:spacing w:after="0"/>
        <w:ind w:firstLine="54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      </w:t>
      </w:r>
      <w:r w:rsidR="0026461E">
        <w:rPr>
          <w:b/>
          <w:color w:val="17365D"/>
        </w:rPr>
        <w:t xml:space="preserve">            </w:t>
      </w:r>
      <w:r w:rsidRPr="00DB6789">
        <w:rPr>
          <w:color w:val="17365D"/>
        </w:rPr>
        <w:t>Загрустила лисонька-лиса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Опустила грустные глаза.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Не сумела Несмеяну рассмешить,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И полцарства получить.</w:t>
      </w:r>
    </w:p>
    <w:p w:rsidR="002D4A10" w:rsidRPr="00DB6789" w:rsidRDefault="002D4A10" w:rsidP="002D4A10">
      <w:pPr>
        <w:ind w:firstLine="144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 – Лиса уходит)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Много ль времени проходит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К нам Петрушечка приходит.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Обещает удивить –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Несмеяну рассмешить.</w:t>
      </w:r>
    </w:p>
    <w:p w:rsidR="002D4A10" w:rsidRPr="00DB6789" w:rsidRDefault="002D4A10" w:rsidP="002D4A10">
      <w:pPr>
        <w:ind w:firstLine="900"/>
        <w:jc w:val="both"/>
        <w:rPr>
          <w:i/>
          <w:color w:val="17365D"/>
        </w:rPr>
      </w:pPr>
      <w:r w:rsidRPr="00DB6789">
        <w:rPr>
          <w:i/>
          <w:color w:val="17365D"/>
        </w:rPr>
        <w:t>(Звучит музыка – появляется Петрушка)</w:t>
      </w:r>
    </w:p>
    <w:p w:rsidR="002D4A10" w:rsidRPr="00DB6789" w:rsidRDefault="002D4A10" w:rsidP="0026461E">
      <w:pPr>
        <w:ind w:firstLine="900"/>
        <w:jc w:val="center"/>
        <w:rPr>
          <w:i/>
          <w:color w:val="17365D"/>
        </w:rPr>
      </w:pPr>
      <w:r w:rsidRPr="00DB6789">
        <w:rPr>
          <w:i/>
          <w:noProof/>
          <w:color w:val="17365D"/>
          <w:lang w:eastAsia="ru-RU"/>
        </w:rPr>
        <w:drawing>
          <wp:inline distT="0" distB="0" distL="0" distR="0" wp14:anchorId="116395A4" wp14:editId="34707372">
            <wp:extent cx="2867025" cy="1676400"/>
            <wp:effectExtent l="0" t="0" r="9525" b="0"/>
            <wp:docPr id="59" name="Рисунок 59" descr="DSCN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512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2801" r="24265" b="2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15" w:rsidRPr="00366915">
        <w:rPr>
          <w:noProof/>
          <w:lang w:eastAsia="ru-RU"/>
        </w:rPr>
        <w:t xml:space="preserve"> </w:t>
      </w:r>
    </w:p>
    <w:p w:rsidR="002D4A10" w:rsidRPr="00DB6789" w:rsidRDefault="002D4A10" w:rsidP="0026461E">
      <w:pPr>
        <w:spacing w:after="0"/>
        <w:ind w:firstLine="900"/>
        <w:jc w:val="both"/>
        <w:rPr>
          <w:color w:val="17365D"/>
        </w:rPr>
      </w:pPr>
      <w:r w:rsidRPr="00DB6789">
        <w:rPr>
          <w:b/>
          <w:color w:val="17365D"/>
        </w:rPr>
        <w:t xml:space="preserve">Петрушка:        </w:t>
      </w:r>
      <w:r w:rsidRPr="00DB6789">
        <w:rPr>
          <w:color w:val="17365D"/>
        </w:rPr>
        <w:t>1. Я Петрушка-весельчак</w:t>
      </w:r>
    </w:p>
    <w:p w:rsidR="002D4A10" w:rsidRPr="00DB6789" w:rsidRDefault="002D4A10" w:rsidP="0026461E">
      <w:pPr>
        <w:spacing w:after="0"/>
        <w:ind w:firstLine="3240"/>
        <w:jc w:val="both"/>
        <w:rPr>
          <w:color w:val="17365D"/>
        </w:rPr>
      </w:pPr>
      <w:r w:rsidRPr="00DB6789">
        <w:rPr>
          <w:color w:val="17365D"/>
        </w:rPr>
        <w:t>Буду прыгать и скакать.</w:t>
      </w:r>
    </w:p>
    <w:p w:rsidR="002D4A10" w:rsidRPr="00DB6789" w:rsidRDefault="002D4A10" w:rsidP="0026461E">
      <w:pPr>
        <w:spacing w:after="0"/>
        <w:ind w:firstLine="3240"/>
        <w:jc w:val="both"/>
        <w:rPr>
          <w:color w:val="17365D"/>
        </w:rPr>
      </w:pPr>
      <w:r w:rsidRPr="00DB6789">
        <w:rPr>
          <w:color w:val="17365D"/>
        </w:rPr>
        <w:t xml:space="preserve">Буду весело резвиться </w:t>
      </w:r>
    </w:p>
    <w:p w:rsidR="002D4A10" w:rsidRPr="00DB6789" w:rsidRDefault="002D4A10" w:rsidP="0026461E">
      <w:pPr>
        <w:spacing w:after="0"/>
        <w:ind w:firstLine="3240"/>
        <w:jc w:val="both"/>
        <w:rPr>
          <w:color w:val="17365D"/>
        </w:rPr>
      </w:pPr>
      <w:r w:rsidRPr="00DB6789">
        <w:rPr>
          <w:color w:val="17365D"/>
        </w:rPr>
        <w:t>С Несмеяной веселиться.</w:t>
      </w:r>
    </w:p>
    <w:p w:rsidR="002D4A10" w:rsidRPr="00DB6789" w:rsidRDefault="002D4A10" w:rsidP="0026461E">
      <w:pPr>
        <w:spacing w:after="0"/>
        <w:ind w:firstLine="3960"/>
        <w:jc w:val="both"/>
        <w:rPr>
          <w:color w:val="17365D"/>
        </w:rPr>
      </w:pPr>
      <w:r w:rsidRPr="00DB6789">
        <w:rPr>
          <w:b/>
          <w:color w:val="17365D"/>
        </w:rPr>
        <w:t xml:space="preserve">Пр.   </w:t>
      </w:r>
      <w:r w:rsidRPr="00DB6789">
        <w:rPr>
          <w:color w:val="17365D"/>
        </w:rPr>
        <w:t>Тра-та-та, тра-та-та</w:t>
      </w:r>
    </w:p>
    <w:p w:rsidR="002D4A10" w:rsidRPr="00DB6789" w:rsidRDefault="002D4A10" w:rsidP="0026461E">
      <w:pPr>
        <w:spacing w:after="0"/>
        <w:ind w:firstLine="4680"/>
        <w:jc w:val="both"/>
        <w:rPr>
          <w:color w:val="17365D"/>
        </w:rPr>
      </w:pPr>
      <w:r w:rsidRPr="00DB6789">
        <w:rPr>
          <w:color w:val="17365D"/>
        </w:rPr>
        <w:t>Тра-та-тушечки-та-та!</w:t>
      </w:r>
    </w:p>
    <w:p w:rsidR="002D4A10" w:rsidRPr="00DB6789" w:rsidRDefault="002D4A10" w:rsidP="0026461E">
      <w:pPr>
        <w:spacing w:after="0"/>
        <w:ind w:firstLine="4680"/>
        <w:jc w:val="both"/>
        <w:rPr>
          <w:color w:val="17365D"/>
        </w:rPr>
      </w:pPr>
      <w:r w:rsidRPr="00DB6789">
        <w:rPr>
          <w:color w:val="17365D"/>
        </w:rPr>
        <w:t xml:space="preserve">Буду весело резвиться </w:t>
      </w:r>
    </w:p>
    <w:p w:rsidR="002D4A10" w:rsidRPr="00DB6789" w:rsidRDefault="002D4A10" w:rsidP="0026461E">
      <w:pPr>
        <w:spacing w:after="0"/>
        <w:ind w:firstLine="4680"/>
        <w:jc w:val="both"/>
        <w:rPr>
          <w:color w:val="17365D"/>
        </w:rPr>
      </w:pPr>
      <w:r w:rsidRPr="00DB6789">
        <w:rPr>
          <w:color w:val="17365D"/>
        </w:rPr>
        <w:t>С Несмеяной веселиться!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>2.  Я веселый и смешной,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 xml:space="preserve">     Очень весело со мной.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 xml:space="preserve">     Несмеяна улыбнись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 xml:space="preserve">     В танце с нами закружись.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 xml:space="preserve">                </w:t>
      </w:r>
      <w:r w:rsidRPr="00DB6789">
        <w:rPr>
          <w:b/>
          <w:color w:val="17365D"/>
        </w:rPr>
        <w:t xml:space="preserve">Пр.  </w:t>
      </w:r>
      <w:r w:rsidRPr="00DB6789">
        <w:rPr>
          <w:color w:val="17365D"/>
        </w:rPr>
        <w:t>тот-же</w:t>
      </w:r>
    </w:p>
    <w:p w:rsidR="002D4A10" w:rsidRPr="00DB6789" w:rsidRDefault="002D4A10" w:rsidP="0026461E">
      <w:pPr>
        <w:spacing w:after="0"/>
        <w:ind w:firstLine="900"/>
        <w:jc w:val="both"/>
        <w:rPr>
          <w:color w:val="17365D"/>
        </w:rPr>
      </w:pPr>
      <w:r w:rsidRPr="00DB6789">
        <w:rPr>
          <w:b/>
          <w:color w:val="17365D"/>
        </w:rPr>
        <w:lastRenderedPageBreak/>
        <w:t xml:space="preserve">Петрушка:          </w:t>
      </w:r>
      <w:r w:rsidR="0026461E">
        <w:rPr>
          <w:b/>
          <w:color w:val="17365D"/>
        </w:rPr>
        <w:t xml:space="preserve">             </w:t>
      </w:r>
      <w:r w:rsidRPr="00DB6789">
        <w:rPr>
          <w:color w:val="17365D"/>
        </w:rPr>
        <w:t>Я весёлая игрушка – замечательный Петрушка!</w:t>
      </w:r>
    </w:p>
    <w:p w:rsidR="002D4A10" w:rsidRPr="00DB6789" w:rsidRDefault="002D4A10" w:rsidP="0026461E">
      <w:pPr>
        <w:spacing w:after="0"/>
        <w:ind w:firstLine="3060"/>
        <w:jc w:val="both"/>
        <w:rPr>
          <w:color w:val="17365D"/>
        </w:rPr>
      </w:pPr>
      <w:r w:rsidRPr="00DB6789">
        <w:rPr>
          <w:color w:val="17365D"/>
        </w:rPr>
        <w:t>Слышал я, что в царстве этом Несмеянушка живет</w:t>
      </w:r>
    </w:p>
    <w:p w:rsidR="002D4A10" w:rsidRPr="00DB6789" w:rsidRDefault="002D4A10" w:rsidP="0026461E">
      <w:pPr>
        <w:spacing w:after="0"/>
        <w:ind w:firstLine="3060"/>
        <w:jc w:val="both"/>
        <w:rPr>
          <w:color w:val="17365D"/>
        </w:rPr>
      </w:pPr>
      <w:r w:rsidRPr="00DB6789">
        <w:rPr>
          <w:color w:val="17365D"/>
        </w:rPr>
        <w:t>Всё ревет, она ревет.</w:t>
      </w:r>
    </w:p>
    <w:p w:rsidR="002D4A10" w:rsidRPr="00DB6789" w:rsidRDefault="002D4A10" w:rsidP="0026461E">
      <w:pPr>
        <w:spacing w:after="0"/>
        <w:ind w:firstLine="3060"/>
        <w:jc w:val="both"/>
        <w:rPr>
          <w:color w:val="17365D"/>
        </w:rPr>
      </w:pPr>
      <w:r w:rsidRPr="00DB6789">
        <w:rPr>
          <w:color w:val="17365D"/>
        </w:rPr>
        <w:t>И житья вам не дает.</w:t>
      </w:r>
    </w:p>
    <w:p w:rsidR="002D4A10" w:rsidRPr="00DB6789" w:rsidRDefault="002D4A10" w:rsidP="0026461E">
      <w:pPr>
        <w:spacing w:after="0"/>
        <w:ind w:firstLine="3060"/>
        <w:jc w:val="both"/>
        <w:rPr>
          <w:color w:val="17365D"/>
        </w:rPr>
      </w:pPr>
      <w:r w:rsidRPr="00DB6789">
        <w:rPr>
          <w:color w:val="17365D"/>
        </w:rPr>
        <w:t>А попробую я вам помочь –</w:t>
      </w:r>
    </w:p>
    <w:p w:rsidR="002D4A10" w:rsidRPr="00DB6789" w:rsidRDefault="002D4A10" w:rsidP="0026461E">
      <w:pPr>
        <w:spacing w:after="0"/>
        <w:ind w:firstLine="3060"/>
        <w:jc w:val="both"/>
        <w:rPr>
          <w:color w:val="17365D"/>
        </w:rPr>
      </w:pPr>
      <w:r w:rsidRPr="00DB6789">
        <w:rPr>
          <w:color w:val="17365D"/>
        </w:rPr>
        <w:t>Рассмешу я царскую дочь!</w:t>
      </w:r>
    </w:p>
    <w:p w:rsidR="002D4A10" w:rsidRPr="00DB6789" w:rsidRDefault="002D4A10" w:rsidP="002D4A10">
      <w:pPr>
        <w:ind w:firstLine="90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Ну, попробуй, рассмеши!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6461E">
      <w:pPr>
        <w:spacing w:after="0"/>
        <w:ind w:firstLine="900"/>
        <w:jc w:val="both"/>
        <w:rPr>
          <w:color w:val="17365D"/>
        </w:rPr>
      </w:pPr>
      <w:r w:rsidRPr="00DB6789">
        <w:rPr>
          <w:b/>
          <w:color w:val="17365D"/>
        </w:rPr>
        <w:t xml:space="preserve">Петрушка:       </w:t>
      </w:r>
      <w:r w:rsidRPr="00DB6789">
        <w:rPr>
          <w:color w:val="17365D"/>
        </w:rPr>
        <w:t xml:space="preserve"> </w:t>
      </w:r>
      <w:r w:rsidR="0026461E">
        <w:rPr>
          <w:color w:val="17365D"/>
        </w:rPr>
        <w:t xml:space="preserve">           </w:t>
      </w:r>
      <w:r w:rsidRPr="00DB6789">
        <w:rPr>
          <w:color w:val="17365D"/>
        </w:rPr>
        <w:t>Ну, так слушай Несмеяна, шутки-прибаутки,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>И не забывай – должна ты отвечать на шутки.</w:t>
      </w:r>
    </w:p>
    <w:p w:rsidR="002D4A10" w:rsidRPr="00DB6789" w:rsidRDefault="002D4A10" w:rsidP="002D4A10">
      <w:pPr>
        <w:ind w:firstLine="900"/>
        <w:jc w:val="both"/>
        <w:rPr>
          <w:i/>
          <w:color w:val="17365D"/>
        </w:rPr>
      </w:pPr>
      <w:r w:rsidRPr="00DB6789">
        <w:rPr>
          <w:i/>
          <w:color w:val="17365D"/>
        </w:rPr>
        <w:t>(Петрушка проводит игру «Доскажи словечко». Сначала он обращается к Несмеяне – она не может ответить или говорит не правильно, тогда Петрушка обращается к детям)</w:t>
      </w:r>
    </w:p>
    <w:p w:rsidR="002D4A10" w:rsidRPr="00DB6789" w:rsidRDefault="002D4A10" w:rsidP="0026461E">
      <w:pPr>
        <w:spacing w:after="0"/>
        <w:ind w:firstLine="2340"/>
        <w:jc w:val="both"/>
        <w:rPr>
          <w:b/>
          <w:color w:val="17365D"/>
        </w:rPr>
      </w:pPr>
    </w:p>
    <w:p w:rsidR="002D4A10" w:rsidRPr="00DB6789" w:rsidRDefault="002D4A10" w:rsidP="0026461E">
      <w:pPr>
        <w:numPr>
          <w:ilvl w:val="0"/>
          <w:numId w:val="2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Про войну читают книжки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  <w:r w:rsidRPr="00DB6789">
        <w:rPr>
          <w:color w:val="17365D"/>
        </w:rPr>
        <w:t>Только храбрые … (мальчишки)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</w:p>
    <w:p w:rsidR="002D4A10" w:rsidRPr="00DB6789" w:rsidRDefault="002D4A10" w:rsidP="0026461E">
      <w:pPr>
        <w:numPr>
          <w:ilvl w:val="0"/>
          <w:numId w:val="2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Шьют для кукол распашонки</w:t>
      </w:r>
    </w:p>
    <w:p w:rsidR="002D4A10" w:rsidRPr="00DB6789" w:rsidRDefault="002D4A10" w:rsidP="0026461E">
      <w:pPr>
        <w:spacing w:after="0"/>
        <w:ind w:left="900" w:firstLine="360"/>
        <w:jc w:val="both"/>
        <w:rPr>
          <w:color w:val="17365D"/>
        </w:rPr>
      </w:pPr>
      <w:r w:rsidRPr="00DB6789">
        <w:rPr>
          <w:color w:val="17365D"/>
        </w:rPr>
        <w:t>Рукодельницы - … (девчонки)</w:t>
      </w:r>
    </w:p>
    <w:p w:rsidR="002D4A10" w:rsidRPr="00DB6789" w:rsidRDefault="002D4A10" w:rsidP="0026461E">
      <w:pPr>
        <w:spacing w:after="0"/>
        <w:ind w:left="900" w:firstLine="360"/>
        <w:jc w:val="both"/>
        <w:rPr>
          <w:color w:val="17365D"/>
        </w:rPr>
      </w:pPr>
    </w:p>
    <w:p w:rsidR="002D4A10" w:rsidRPr="00DB6789" w:rsidRDefault="002D4A10" w:rsidP="0026461E">
      <w:pPr>
        <w:numPr>
          <w:ilvl w:val="0"/>
          <w:numId w:val="2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Если трудно стало вдруг,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  <w:r w:rsidRPr="00DB6789">
        <w:rPr>
          <w:color w:val="17365D"/>
        </w:rPr>
        <w:t>То придёт на помощь … (друг)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</w:p>
    <w:p w:rsidR="002D4A10" w:rsidRPr="00DB6789" w:rsidRDefault="002D4A10" w:rsidP="0026461E">
      <w:pPr>
        <w:numPr>
          <w:ilvl w:val="0"/>
          <w:numId w:val="2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Жить не могут друг без дружки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  <w:r w:rsidRPr="00DB6789">
        <w:rPr>
          <w:color w:val="17365D"/>
        </w:rPr>
        <w:t>Неразлучные … (подружки)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</w:p>
    <w:p w:rsidR="002D4A10" w:rsidRPr="00DB6789" w:rsidRDefault="002D4A10" w:rsidP="0026461E">
      <w:pPr>
        <w:numPr>
          <w:ilvl w:val="0"/>
          <w:numId w:val="2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И для дел, и для красы</w:t>
      </w:r>
    </w:p>
    <w:p w:rsidR="002D4A10" w:rsidRPr="00DB6789" w:rsidRDefault="002D4A10" w:rsidP="0026461E">
      <w:pPr>
        <w:spacing w:after="0"/>
        <w:ind w:left="900"/>
        <w:jc w:val="both"/>
        <w:rPr>
          <w:color w:val="17365D"/>
        </w:rPr>
      </w:pPr>
      <w:r w:rsidRPr="00DB6789">
        <w:rPr>
          <w:color w:val="17365D"/>
        </w:rPr>
        <w:t xml:space="preserve">     На стене висят … (часы)</w:t>
      </w:r>
    </w:p>
    <w:p w:rsidR="002D4A10" w:rsidRPr="00DB6789" w:rsidRDefault="002D4A10" w:rsidP="0026461E">
      <w:pPr>
        <w:spacing w:after="0"/>
        <w:ind w:left="900"/>
        <w:jc w:val="both"/>
        <w:rPr>
          <w:color w:val="17365D"/>
        </w:rPr>
      </w:pPr>
    </w:p>
    <w:p w:rsidR="002D4A10" w:rsidRPr="00DB6789" w:rsidRDefault="002D4A10" w:rsidP="0026461E">
      <w:pPr>
        <w:numPr>
          <w:ilvl w:val="0"/>
          <w:numId w:val="2"/>
        </w:numPr>
        <w:spacing w:after="0" w:line="240" w:lineRule="auto"/>
        <w:jc w:val="both"/>
        <w:rPr>
          <w:color w:val="17365D"/>
        </w:rPr>
      </w:pPr>
      <w:r w:rsidRPr="00DB6789">
        <w:rPr>
          <w:color w:val="17365D"/>
        </w:rPr>
        <w:t>Уходя, дружок, проверь,</w:t>
      </w:r>
    </w:p>
    <w:p w:rsidR="002D4A10" w:rsidRPr="00DB6789" w:rsidRDefault="002D4A10" w:rsidP="0026461E">
      <w:pPr>
        <w:spacing w:after="0"/>
        <w:ind w:left="1260"/>
        <w:jc w:val="both"/>
        <w:rPr>
          <w:color w:val="17365D"/>
        </w:rPr>
      </w:pPr>
      <w:r w:rsidRPr="00DB6789">
        <w:rPr>
          <w:color w:val="17365D"/>
        </w:rPr>
        <w:t>Заперта ли крепко … (дверь)</w:t>
      </w:r>
    </w:p>
    <w:p w:rsidR="002D4A10" w:rsidRPr="00DB6789" w:rsidRDefault="002D4A10" w:rsidP="002D4A10">
      <w:pPr>
        <w:ind w:firstLine="720"/>
        <w:jc w:val="both"/>
        <w:rPr>
          <w:i/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 xml:space="preserve">Ну, всё, хватит! Не хочу я больше слушать твои шутки-прибаутки! </w:t>
      </w:r>
      <w:r w:rsidRPr="00DB6789">
        <w:rPr>
          <w:i/>
          <w:color w:val="17365D"/>
        </w:rPr>
        <w:t>(Плачет)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 </w:t>
      </w:r>
      <w:r w:rsidRPr="00DB6789">
        <w:rPr>
          <w:color w:val="17365D"/>
        </w:rPr>
        <w:t xml:space="preserve">     </w:t>
      </w:r>
      <w:r w:rsidR="0026461E">
        <w:rPr>
          <w:color w:val="17365D"/>
        </w:rPr>
        <w:t xml:space="preserve">             </w:t>
      </w:r>
      <w:r w:rsidRPr="00DB6789">
        <w:rPr>
          <w:color w:val="17365D"/>
        </w:rPr>
        <w:t>И Петрушечка не смог Несмеяну рассмешить</w:t>
      </w:r>
    </w:p>
    <w:p w:rsidR="002D4A10" w:rsidRPr="00DB6789" w:rsidRDefault="002D4A10" w:rsidP="0026461E">
      <w:pPr>
        <w:spacing w:after="0"/>
        <w:ind w:firstLine="2880"/>
        <w:jc w:val="both"/>
        <w:rPr>
          <w:color w:val="17365D"/>
        </w:rPr>
      </w:pPr>
      <w:r w:rsidRPr="00DB6789">
        <w:rPr>
          <w:color w:val="17365D"/>
        </w:rPr>
        <w:t>Развернулся он и отправился в обратный путь!</w:t>
      </w:r>
    </w:p>
    <w:p w:rsidR="002D4A10" w:rsidRPr="00DB6789" w:rsidRDefault="002D4A10" w:rsidP="002D4A10">
      <w:pPr>
        <w:ind w:firstLine="1620"/>
        <w:jc w:val="both"/>
        <w:rPr>
          <w:i/>
          <w:color w:val="17365D"/>
        </w:rPr>
      </w:pPr>
      <w:r w:rsidRPr="00DB6789">
        <w:rPr>
          <w:i/>
          <w:color w:val="17365D"/>
        </w:rPr>
        <w:t>( Звучит музыка – Петрушка уходит)</w:t>
      </w:r>
    </w:p>
    <w:p w:rsidR="002D4A10" w:rsidRPr="00DB6789" w:rsidRDefault="002D4A10" w:rsidP="002D4A10">
      <w:pPr>
        <w:ind w:firstLine="1620"/>
        <w:jc w:val="both"/>
        <w:rPr>
          <w:i/>
          <w:color w:val="17365D"/>
        </w:rPr>
      </w:pPr>
      <w:r w:rsidRPr="00DB6789">
        <w:rPr>
          <w:i/>
          <w:color w:val="17365D"/>
        </w:rPr>
        <w:t>(Появляется царь)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  </w:t>
      </w:r>
      <w:r w:rsidRPr="00DB6789">
        <w:rPr>
          <w:color w:val="17365D"/>
        </w:rPr>
        <w:t xml:space="preserve">   Что ж мне делать? Как мне быть?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color w:val="17365D"/>
        </w:rPr>
        <w:t xml:space="preserve">                 Как же Несмеяну рассмешить?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color w:val="17365D"/>
        </w:rPr>
        <w:t xml:space="preserve">                 Вы, ребятки, помогите и царевну рассмешите!</w:t>
      </w:r>
    </w:p>
    <w:p w:rsidR="002D4A10" w:rsidRPr="00DB6789" w:rsidRDefault="0026461E" w:rsidP="002D4A10">
      <w:pPr>
        <w:ind w:firstLine="720"/>
        <w:jc w:val="both"/>
        <w:rPr>
          <w:color w:val="17365D"/>
        </w:rPr>
      </w:pPr>
      <w:r w:rsidRPr="00DB6789">
        <w:rPr>
          <w:b/>
          <w:color w:val="17365D"/>
        </w:rPr>
        <w:t>Сказочница: Ребятки</w:t>
      </w:r>
      <w:r w:rsidR="002D4A10" w:rsidRPr="00DB6789">
        <w:rPr>
          <w:color w:val="17365D"/>
        </w:rPr>
        <w:t xml:space="preserve">, надо помочь батюшке – царю!  Давайте, с вами подумаем, как же мы можем рассмешить царевну? Может быть мы её пощекочем? </w:t>
      </w:r>
      <w:r w:rsidR="002D4A10" w:rsidRPr="00DB6789">
        <w:rPr>
          <w:i/>
          <w:color w:val="17365D"/>
        </w:rPr>
        <w:t xml:space="preserve">(Пытается пощекотать царевну - она плачет). </w:t>
      </w:r>
      <w:r w:rsidR="002D4A10" w:rsidRPr="00DB6789">
        <w:rPr>
          <w:color w:val="17365D"/>
        </w:rPr>
        <w:t xml:space="preserve">Нет не получается, а может быть мы ей смешные рожицы покажем. </w:t>
      </w:r>
      <w:r w:rsidR="002D4A10" w:rsidRPr="00DB6789">
        <w:rPr>
          <w:i/>
          <w:color w:val="17365D"/>
        </w:rPr>
        <w:t>(Дети показывают смешные рожицы – царевна плачет).</w:t>
      </w:r>
      <w:r w:rsidR="002D4A10" w:rsidRPr="00DB6789">
        <w:rPr>
          <w:color w:val="17365D"/>
        </w:rPr>
        <w:t xml:space="preserve"> Нет, опять ничего не получилось. Ребята, а давайте попробуем, рассказать Несмеяне о том, как вам весело живется в детском саду. Давайте споем ей песенку про наш детский сад.</w:t>
      </w:r>
    </w:p>
    <w:p w:rsidR="002D4A10" w:rsidRPr="00DB6789" w:rsidRDefault="002D4A10" w:rsidP="002D4A10">
      <w:pPr>
        <w:ind w:firstLine="720"/>
        <w:jc w:val="center"/>
        <w:rPr>
          <w:b/>
          <w:color w:val="17365D"/>
        </w:rPr>
      </w:pPr>
      <w:r w:rsidRPr="00DB6789">
        <w:rPr>
          <w:color w:val="17365D"/>
        </w:rPr>
        <w:t>(</w:t>
      </w:r>
      <w:r w:rsidRPr="00DB6789">
        <w:rPr>
          <w:b/>
          <w:color w:val="17365D"/>
        </w:rPr>
        <w:t>Дети исполняют песню «Наш сад»)</w:t>
      </w:r>
    </w:p>
    <w:p w:rsidR="002D4A10" w:rsidRPr="00DB6789" w:rsidRDefault="002D4A10" w:rsidP="002D4A10">
      <w:pPr>
        <w:ind w:firstLine="720"/>
        <w:jc w:val="center"/>
        <w:rPr>
          <w:i/>
          <w:color w:val="17365D"/>
        </w:rPr>
      </w:pPr>
      <w:r w:rsidRPr="00DB6789">
        <w:rPr>
          <w:b/>
          <w:noProof/>
          <w:color w:val="17365D"/>
          <w:lang w:eastAsia="ru-RU"/>
        </w:rPr>
        <w:lastRenderedPageBreak/>
        <w:drawing>
          <wp:inline distT="0" distB="0" distL="0" distR="0" wp14:anchorId="7DADC260" wp14:editId="0E06E639">
            <wp:extent cx="2876550" cy="1485900"/>
            <wp:effectExtent l="0" t="0" r="0" b="0"/>
            <wp:docPr id="58" name="Рисунок 58" descr="DSCN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13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 r="19444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b/>
          <w:color w:val="17365D"/>
        </w:rPr>
        <w:t xml:space="preserve">Несмеяна: </w:t>
      </w:r>
      <w:r w:rsidRPr="00DB6789">
        <w:rPr>
          <w:color w:val="17365D"/>
        </w:rPr>
        <w:t>А в вашем садике правда так интересно!</w:t>
      </w:r>
    </w:p>
    <w:p w:rsidR="002D4A10" w:rsidRPr="00DB6789" w:rsidRDefault="002D4A10" w:rsidP="0026461E">
      <w:pPr>
        <w:spacing w:after="0"/>
        <w:ind w:firstLine="720"/>
        <w:jc w:val="both"/>
        <w:rPr>
          <w:i/>
          <w:color w:val="17365D"/>
        </w:rPr>
      </w:pPr>
      <w:r w:rsidRPr="00DB6789">
        <w:rPr>
          <w:color w:val="17365D"/>
        </w:rPr>
        <w:t xml:space="preserve">Батюшка я тоже хочу в этот садик ходить, с детками дружить! Там оказывается так интересно! </w:t>
      </w:r>
      <w:r w:rsidRPr="00DB6789">
        <w:rPr>
          <w:i/>
          <w:color w:val="17365D"/>
        </w:rPr>
        <w:t>(Смеётся, радуется)</w:t>
      </w:r>
    </w:p>
    <w:p w:rsidR="002D4A10" w:rsidRPr="00DB6789" w:rsidRDefault="0026461E" w:rsidP="0026461E">
      <w:pPr>
        <w:spacing w:after="0"/>
        <w:ind w:firstLine="720"/>
        <w:jc w:val="both"/>
        <w:rPr>
          <w:color w:val="17365D"/>
        </w:rPr>
      </w:pPr>
      <w:r w:rsidRPr="00DB6789">
        <w:rPr>
          <w:b/>
          <w:color w:val="17365D"/>
        </w:rPr>
        <w:t xml:space="preserve">Царь: </w:t>
      </w:r>
      <w:r w:rsidRPr="00DB6789">
        <w:rPr>
          <w:color w:val="17365D"/>
        </w:rPr>
        <w:t>Ой</w:t>
      </w:r>
      <w:r w:rsidR="002D4A10" w:rsidRPr="00DB6789">
        <w:rPr>
          <w:color w:val="17365D"/>
        </w:rPr>
        <w:t xml:space="preserve">, ребятки, спасибо вам. Вы настоящее чудо совершили. Моя Несмеяна теперь совсем не Несмеяна. Она улыбается, смеётся. 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color w:val="17365D"/>
        </w:rPr>
        <w:t xml:space="preserve">Ну, Несмеянушка, пойдем скорее, нянюшке </w:t>
      </w:r>
      <w:r w:rsidR="0026461E" w:rsidRPr="00DB6789">
        <w:rPr>
          <w:color w:val="17365D"/>
        </w:rPr>
        <w:t>расскажем о</w:t>
      </w:r>
      <w:r w:rsidRPr="00DB6789">
        <w:rPr>
          <w:color w:val="17365D"/>
        </w:rPr>
        <w:t xml:space="preserve"> ребятах, о детском садике и о том, как они тебя развеселили!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color w:val="17365D"/>
        </w:rPr>
        <w:t>До свидания, ребятки!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b/>
          <w:color w:val="17365D"/>
        </w:rPr>
        <w:t xml:space="preserve">Сказочница:   </w:t>
      </w:r>
      <w:r w:rsidRPr="00DB6789">
        <w:rPr>
          <w:color w:val="17365D"/>
        </w:rPr>
        <w:t xml:space="preserve"> </w:t>
      </w:r>
      <w:r w:rsidR="0026461E">
        <w:rPr>
          <w:color w:val="17365D"/>
        </w:rPr>
        <w:t xml:space="preserve">            </w:t>
      </w:r>
      <w:r w:rsidRPr="00DB6789">
        <w:rPr>
          <w:color w:val="17365D"/>
        </w:rPr>
        <w:t>Вот и сказочке конец,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А кто слушал – молодец!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>Вот какую сказочку – я вам рассказала,</w:t>
      </w:r>
    </w:p>
    <w:p w:rsidR="002D4A10" w:rsidRPr="00DB6789" w:rsidRDefault="002D4A10" w:rsidP="0026461E">
      <w:pPr>
        <w:spacing w:after="0"/>
        <w:ind w:firstLine="2700"/>
        <w:jc w:val="both"/>
        <w:rPr>
          <w:color w:val="17365D"/>
        </w:rPr>
      </w:pPr>
      <w:r w:rsidRPr="00DB6789">
        <w:rPr>
          <w:color w:val="17365D"/>
        </w:rPr>
        <w:t xml:space="preserve">Вот какую сказочку – я вам показала. 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color w:val="17365D"/>
        </w:rPr>
        <w:t xml:space="preserve">                           </w:t>
      </w:r>
      <w:r w:rsidR="0026461E">
        <w:rPr>
          <w:color w:val="17365D"/>
        </w:rPr>
        <w:t xml:space="preserve">            </w:t>
      </w:r>
      <w:r w:rsidRPr="00DB6789">
        <w:rPr>
          <w:color w:val="17365D"/>
        </w:rPr>
        <w:t xml:space="preserve"> А теперь пора прощаться –</w:t>
      </w:r>
    </w:p>
    <w:p w:rsidR="002D4A10" w:rsidRPr="00DB6789" w:rsidRDefault="002D4A10" w:rsidP="0026461E">
      <w:pPr>
        <w:spacing w:after="0"/>
        <w:ind w:firstLine="720"/>
        <w:jc w:val="both"/>
        <w:rPr>
          <w:color w:val="17365D"/>
        </w:rPr>
      </w:pPr>
      <w:r w:rsidRPr="00DB6789">
        <w:rPr>
          <w:color w:val="17365D"/>
        </w:rPr>
        <w:t xml:space="preserve">                           </w:t>
      </w:r>
      <w:r w:rsidR="0026461E">
        <w:rPr>
          <w:color w:val="17365D"/>
        </w:rPr>
        <w:t xml:space="preserve">            </w:t>
      </w:r>
      <w:r w:rsidRPr="00DB6789">
        <w:rPr>
          <w:color w:val="17365D"/>
        </w:rPr>
        <w:t xml:space="preserve"> Пора мне в мою сказочку возвращаться!</w:t>
      </w:r>
    </w:p>
    <w:p w:rsidR="002D4A10" w:rsidRDefault="00782805" w:rsidP="002D4A10">
      <w:pPr>
        <w:ind w:firstLine="72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163809" wp14:editId="0A709B26">
            <wp:simplePos x="0" y="0"/>
            <wp:positionH relativeFrom="margin">
              <wp:posOffset>1508125</wp:posOffset>
            </wp:positionH>
            <wp:positionV relativeFrom="margin">
              <wp:posOffset>4392295</wp:posOffset>
            </wp:positionV>
            <wp:extent cx="3200400" cy="2416810"/>
            <wp:effectExtent l="0" t="0" r="0" b="2540"/>
            <wp:wrapSquare wrapText="bothSides"/>
            <wp:docPr id="57" name="Рисунок 57" descr="DSCN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14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61E" w:rsidRDefault="0026461E" w:rsidP="002D4A10">
      <w:pPr>
        <w:ind w:firstLine="720"/>
        <w:jc w:val="center"/>
        <w:rPr>
          <w:color w:val="17365D"/>
        </w:rPr>
      </w:pPr>
    </w:p>
    <w:p w:rsidR="0026461E" w:rsidRDefault="0026461E" w:rsidP="002D4A10">
      <w:pPr>
        <w:ind w:firstLine="720"/>
        <w:jc w:val="center"/>
        <w:rPr>
          <w:color w:val="17365D"/>
        </w:rPr>
      </w:pPr>
    </w:p>
    <w:p w:rsidR="00782805" w:rsidRDefault="00782805" w:rsidP="002D4A10">
      <w:pPr>
        <w:ind w:firstLine="720"/>
        <w:jc w:val="center"/>
        <w:rPr>
          <w:color w:val="17365D"/>
        </w:rPr>
      </w:pPr>
    </w:p>
    <w:p w:rsidR="00782805" w:rsidRDefault="00782805" w:rsidP="002D4A10">
      <w:pPr>
        <w:ind w:firstLine="720"/>
        <w:jc w:val="center"/>
        <w:rPr>
          <w:color w:val="17365D"/>
        </w:rPr>
      </w:pPr>
    </w:p>
    <w:p w:rsidR="00782805" w:rsidRDefault="00782805" w:rsidP="002D4A10">
      <w:pPr>
        <w:ind w:firstLine="720"/>
        <w:jc w:val="center"/>
        <w:rPr>
          <w:color w:val="17365D"/>
        </w:rPr>
      </w:pPr>
    </w:p>
    <w:p w:rsidR="00782805" w:rsidRDefault="00782805" w:rsidP="002D4A10">
      <w:pPr>
        <w:ind w:firstLine="720"/>
        <w:jc w:val="center"/>
        <w:rPr>
          <w:color w:val="17365D"/>
        </w:rPr>
      </w:pPr>
    </w:p>
    <w:p w:rsidR="00782805" w:rsidRDefault="00782805" w:rsidP="002D4A10">
      <w:pPr>
        <w:ind w:firstLine="720"/>
        <w:jc w:val="center"/>
        <w:rPr>
          <w:color w:val="17365D"/>
        </w:rPr>
      </w:pPr>
    </w:p>
    <w:p w:rsidR="002D4A10" w:rsidRPr="00DB6789" w:rsidRDefault="002D4A10" w:rsidP="002D4A10">
      <w:pPr>
        <w:ind w:firstLine="720"/>
        <w:jc w:val="center"/>
        <w:rPr>
          <w:color w:val="17365D"/>
        </w:rPr>
      </w:pPr>
      <w:r w:rsidRPr="00DB6789">
        <w:rPr>
          <w:color w:val="17365D"/>
        </w:rPr>
        <w:t xml:space="preserve">Дискотека </w:t>
      </w:r>
    </w:p>
    <w:p w:rsidR="002D4A10" w:rsidRPr="00DB6789" w:rsidRDefault="00702E60" w:rsidP="002D4A10">
      <w:pPr>
        <w:ind w:firstLine="720"/>
        <w:jc w:val="both"/>
        <w:rPr>
          <w:color w:val="17365D"/>
        </w:rPr>
      </w:pPr>
      <w:r w:rsidRPr="00DB6789">
        <w:rPr>
          <w:noProof/>
          <w:color w:val="17365D"/>
          <w:lang w:eastAsia="ru-RU"/>
        </w:rPr>
        <w:drawing>
          <wp:anchor distT="0" distB="0" distL="114300" distR="114300" simplePos="0" relativeHeight="251674624" behindDoc="0" locked="0" layoutInCell="1" allowOverlap="1" wp14:anchorId="75254801" wp14:editId="32483D8F">
            <wp:simplePos x="0" y="0"/>
            <wp:positionH relativeFrom="margin">
              <wp:posOffset>4117975</wp:posOffset>
            </wp:positionH>
            <wp:positionV relativeFrom="margin">
              <wp:posOffset>7764145</wp:posOffset>
            </wp:positionV>
            <wp:extent cx="3011170" cy="2268855"/>
            <wp:effectExtent l="0" t="0" r="0" b="0"/>
            <wp:wrapSquare wrapText="bothSides"/>
            <wp:docPr id="55" name="Рисунок 55" descr="DSCN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514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789">
        <w:rPr>
          <w:noProof/>
          <w:color w:val="17365D"/>
          <w:lang w:eastAsia="ru-RU"/>
        </w:rPr>
        <w:drawing>
          <wp:anchor distT="0" distB="0" distL="114300" distR="114300" simplePos="0" relativeHeight="251676672" behindDoc="0" locked="0" layoutInCell="1" allowOverlap="1" wp14:anchorId="195BCB59" wp14:editId="7194C429">
            <wp:simplePos x="0" y="0"/>
            <wp:positionH relativeFrom="margin">
              <wp:posOffset>212725</wp:posOffset>
            </wp:positionH>
            <wp:positionV relativeFrom="margin">
              <wp:posOffset>7716520</wp:posOffset>
            </wp:positionV>
            <wp:extent cx="3076575" cy="2304415"/>
            <wp:effectExtent l="0" t="0" r="9525" b="635"/>
            <wp:wrapSquare wrapText="bothSides"/>
            <wp:docPr id="56" name="Рисунок 56" descr="DSCN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14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A10" w:rsidRPr="00DB6789">
        <w:rPr>
          <w:color w:val="17365D"/>
        </w:rPr>
        <w:t xml:space="preserve">              </w:t>
      </w:r>
    </w:p>
    <w:p w:rsidR="009A69C8" w:rsidRDefault="009A69C8"/>
    <w:p w:rsidR="00702E60" w:rsidRDefault="00702E60"/>
    <w:p w:rsidR="00702E60" w:rsidRDefault="00702E60"/>
    <w:p w:rsidR="00702E60" w:rsidRDefault="00702E60"/>
    <w:p w:rsidR="00702E60" w:rsidRDefault="00702E60"/>
    <w:p w:rsidR="00702E60" w:rsidRPr="007D7017" w:rsidRDefault="00702E60" w:rsidP="00702E60">
      <w:pPr>
        <w:jc w:val="center"/>
        <w:rPr>
          <w:sz w:val="48"/>
          <w:szCs w:val="48"/>
        </w:rPr>
      </w:pPr>
      <w:r w:rsidRPr="007D7017">
        <w:rPr>
          <w:rFonts w:ascii="Bookman Old Style" w:hAnsi="Bookman Old Style"/>
          <w:b/>
          <w:color w:val="C00000"/>
          <w:sz w:val="48"/>
          <w:szCs w:val="48"/>
        </w:rPr>
        <w:lastRenderedPageBreak/>
        <w:t>Это интересно!</w:t>
      </w:r>
    </w:p>
    <w:p w:rsidR="00702E60" w:rsidRDefault="00702E60" w:rsidP="00702E60">
      <w:pPr>
        <w:jc w:val="center"/>
        <w:rPr>
          <w:color w:val="632423" w:themeColor="accent2" w:themeShade="80"/>
        </w:rPr>
      </w:pPr>
      <w:r w:rsidRPr="008B5E3B">
        <w:rPr>
          <w:color w:val="632423" w:themeColor="accent2" w:themeShade="80"/>
        </w:rPr>
        <w:t>Жизнь замечательных людей</w:t>
      </w:r>
    </w:p>
    <w:p w:rsidR="007D7017" w:rsidRPr="007D7017" w:rsidRDefault="007D7017" w:rsidP="00702E60">
      <w:pPr>
        <w:jc w:val="center"/>
      </w:pPr>
      <w:r w:rsidRPr="007D7017">
        <w:t>Коллектив детского сада Тополек от всей души поздравляет тренера по физической культуре</w:t>
      </w:r>
    </w:p>
    <w:p w:rsidR="007D7017" w:rsidRPr="007D7017" w:rsidRDefault="007D7017" w:rsidP="00702E60">
      <w:pPr>
        <w:jc w:val="center"/>
        <w:rPr>
          <w:b/>
          <w:color w:val="632423" w:themeColor="accent2" w:themeShade="80"/>
          <w:sz w:val="28"/>
          <w:szCs w:val="28"/>
        </w:rPr>
      </w:pPr>
      <w:r w:rsidRPr="007D7017">
        <w:rPr>
          <w:b/>
          <w:color w:val="632423" w:themeColor="accent2" w:themeShade="80"/>
          <w:sz w:val="28"/>
          <w:szCs w:val="28"/>
        </w:rPr>
        <w:t>Ярушину Юлию Анатольевну</w:t>
      </w:r>
    </w:p>
    <w:p w:rsidR="007D7017" w:rsidRPr="007D7017" w:rsidRDefault="007D7017" w:rsidP="00702E60">
      <w:pPr>
        <w:jc w:val="center"/>
        <w:rPr>
          <w:b/>
          <w:color w:val="FF0000"/>
          <w:sz w:val="28"/>
          <w:szCs w:val="28"/>
        </w:rPr>
      </w:pPr>
      <w:r w:rsidRPr="007D7017">
        <w:rPr>
          <w:b/>
          <w:color w:val="FF0000"/>
          <w:sz w:val="28"/>
          <w:szCs w:val="28"/>
        </w:rPr>
        <w:t>С ЮБИЛЕЕМ!</w:t>
      </w:r>
    </w:p>
    <w:p w:rsidR="00702E60" w:rsidRDefault="00702E60" w:rsidP="00366915">
      <w:pPr>
        <w:tabs>
          <w:tab w:val="center" w:pos="5528"/>
          <w:tab w:val="left" w:pos="7530"/>
        </w:tabs>
        <w:spacing w:after="0"/>
      </w:pPr>
      <w:r w:rsidRPr="00702E60">
        <w:rPr>
          <w:rFonts w:ascii="Bookman Old Style" w:hAnsi="Bookman Old Style"/>
          <w:b/>
          <w:color w:val="FF0000"/>
          <w:sz w:val="40"/>
          <w:szCs w:val="40"/>
        </w:rPr>
        <w:tab/>
      </w:r>
      <w:bookmarkStart w:id="0" w:name="_GoBack"/>
      <w:r w:rsidRPr="00702E60">
        <w:rPr>
          <w:noProof/>
          <w:lang w:eastAsia="ru-RU"/>
        </w:rPr>
        <w:drawing>
          <wp:inline distT="0" distB="0" distL="0" distR="0" wp14:anchorId="0BA58236" wp14:editId="67811068">
            <wp:extent cx="5838825" cy="5838825"/>
            <wp:effectExtent l="323850" t="323850" r="333375" b="333375"/>
            <wp:docPr id="66" name="Рисунок 66" descr="G:\день рождение 10\s-dnem-rozhdeniya-lena-kartin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рождение 10\s-dnem-rozhdeniya-lena-kartinki-2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02E60" w:rsidRDefault="00702E60"/>
    <w:p w:rsidR="00702E60" w:rsidRDefault="00702E60"/>
    <w:p w:rsidR="00702E60" w:rsidRDefault="00702E60"/>
    <w:p w:rsidR="00702E60" w:rsidRDefault="00702E60"/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Default="00782805" w:rsidP="00782805">
      <w:pPr>
        <w:jc w:val="right"/>
        <w:rPr>
          <w:b/>
          <w:bCs/>
          <w:i/>
          <w:iCs/>
        </w:rPr>
      </w:pPr>
    </w:p>
    <w:p w:rsidR="00782805" w:rsidRPr="00157779" w:rsidRDefault="00782805" w:rsidP="00782805">
      <w:pPr>
        <w:jc w:val="right"/>
      </w:pPr>
      <w:r w:rsidRPr="00157779">
        <w:rPr>
          <w:b/>
          <w:bCs/>
          <w:i/>
          <w:iCs/>
        </w:rPr>
        <w:t>Автор идеи: Дунаева И. А.</w:t>
      </w:r>
    </w:p>
    <w:p w:rsidR="00782805" w:rsidRDefault="00782805" w:rsidP="00782805">
      <w:pPr>
        <w:jc w:val="right"/>
        <w:rPr>
          <w:b/>
          <w:bCs/>
          <w:i/>
          <w:iCs/>
        </w:rPr>
      </w:pPr>
      <w:r w:rsidRPr="00157779">
        <w:rPr>
          <w:b/>
          <w:bCs/>
          <w:i/>
          <w:iCs/>
        </w:rPr>
        <w:t xml:space="preserve">                                                                                                                   Автор статей: </w:t>
      </w:r>
    </w:p>
    <w:p w:rsidR="00782805" w:rsidRDefault="00782805" w:rsidP="00782805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Дунаева И.А.</w:t>
      </w:r>
    </w:p>
    <w:p w:rsidR="00782805" w:rsidRDefault="00782805" w:rsidP="00782805">
      <w:pPr>
        <w:jc w:val="right"/>
        <w:rPr>
          <w:b/>
          <w:bCs/>
          <w:i/>
          <w:iCs/>
        </w:rPr>
      </w:pPr>
      <w:r w:rsidRPr="00157779">
        <w:rPr>
          <w:b/>
          <w:bCs/>
          <w:i/>
          <w:iCs/>
        </w:rPr>
        <w:t>Ярушина Ю. А.,</w:t>
      </w:r>
    </w:p>
    <w:p w:rsidR="00782805" w:rsidRPr="00157779" w:rsidRDefault="00782805" w:rsidP="00782805">
      <w:pPr>
        <w:jc w:val="right"/>
      </w:pPr>
      <w:r>
        <w:rPr>
          <w:b/>
          <w:bCs/>
          <w:i/>
          <w:iCs/>
        </w:rPr>
        <w:t>Терентьева И.Н.</w:t>
      </w:r>
      <w:r w:rsidRPr="00157779">
        <w:rPr>
          <w:b/>
          <w:bCs/>
          <w:i/>
          <w:iCs/>
        </w:rPr>
        <w:t xml:space="preserve"> </w:t>
      </w:r>
    </w:p>
    <w:p w:rsidR="00782805" w:rsidRPr="00157779" w:rsidRDefault="00782805" w:rsidP="00782805">
      <w:pPr>
        <w:jc w:val="right"/>
      </w:pPr>
      <w:r w:rsidRPr="00157779">
        <w:rPr>
          <w:b/>
          <w:bCs/>
          <w:i/>
          <w:iCs/>
        </w:rPr>
        <w:t xml:space="preserve">Фотокорреспондент: </w:t>
      </w:r>
    </w:p>
    <w:p w:rsidR="00782805" w:rsidRPr="00157779" w:rsidRDefault="00782805" w:rsidP="00782805">
      <w:pPr>
        <w:jc w:val="right"/>
      </w:pPr>
      <w:r w:rsidRPr="00157779">
        <w:rPr>
          <w:b/>
          <w:bCs/>
          <w:i/>
          <w:iCs/>
        </w:rPr>
        <w:t>Безрукова И. А.</w:t>
      </w:r>
    </w:p>
    <w:p w:rsidR="00702E60" w:rsidRDefault="00702E60"/>
    <w:p w:rsidR="00702E60" w:rsidRDefault="00702E60"/>
    <w:p w:rsidR="00702E60" w:rsidRDefault="00702E60"/>
    <w:p w:rsidR="00702E60" w:rsidRDefault="00702E60"/>
    <w:p w:rsidR="00266C04" w:rsidRDefault="00266C04"/>
    <w:sectPr w:rsidR="00266C04" w:rsidSect="001C36FA">
      <w:pgSz w:w="11906" w:h="16838"/>
      <w:pgMar w:top="238" w:right="510" w:bottom="1440" w:left="3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DFB" w:rsidRDefault="00DB6DFB" w:rsidP="00702E60">
      <w:pPr>
        <w:spacing w:after="0" w:line="240" w:lineRule="auto"/>
      </w:pPr>
      <w:r>
        <w:separator/>
      </w:r>
    </w:p>
  </w:endnote>
  <w:endnote w:type="continuationSeparator" w:id="0">
    <w:p w:rsidR="00DB6DFB" w:rsidRDefault="00DB6DFB" w:rsidP="00702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DFB" w:rsidRDefault="00DB6DFB" w:rsidP="00702E60">
      <w:pPr>
        <w:spacing w:after="0" w:line="240" w:lineRule="auto"/>
      </w:pPr>
      <w:r>
        <w:separator/>
      </w:r>
    </w:p>
  </w:footnote>
  <w:footnote w:type="continuationSeparator" w:id="0">
    <w:p w:rsidR="00DB6DFB" w:rsidRDefault="00DB6DFB" w:rsidP="00702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13604"/>
    <w:multiLevelType w:val="hybridMultilevel"/>
    <w:tmpl w:val="A00C7B90"/>
    <w:lvl w:ilvl="0" w:tplc="05B8C3C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">
    <w:nsid w:val="734854B5"/>
    <w:multiLevelType w:val="hybridMultilevel"/>
    <w:tmpl w:val="11BCBF64"/>
    <w:lvl w:ilvl="0" w:tplc="5156A0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1F1"/>
    <w:rsid w:val="001637B1"/>
    <w:rsid w:val="001C36FA"/>
    <w:rsid w:val="0026461E"/>
    <w:rsid w:val="00266C04"/>
    <w:rsid w:val="002D4A10"/>
    <w:rsid w:val="00366915"/>
    <w:rsid w:val="004F71F1"/>
    <w:rsid w:val="0069612E"/>
    <w:rsid w:val="00702E60"/>
    <w:rsid w:val="00782805"/>
    <w:rsid w:val="007D7017"/>
    <w:rsid w:val="009A69C8"/>
    <w:rsid w:val="00C25F5E"/>
    <w:rsid w:val="00DB4E91"/>
    <w:rsid w:val="00DB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BCD69A-7CAB-41F1-ACAE-18BD5FD1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table" w:customStyle="1" w:styleId="-451">
    <w:name w:val="Таблица-сетка 4 — акцент 51"/>
    <w:basedOn w:val="a1"/>
    <w:uiPriority w:val="49"/>
    <w:rsid w:val="001C3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31">
    <w:name w:val="Стиль3"/>
    <w:basedOn w:val="a"/>
    <w:rsid w:val="009A69C8"/>
    <w:pPr>
      <w:jc w:val="both"/>
    </w:pPr>
    <w:rPr>
      <w:rFonts w:ascii="Calibri" w:eastAsia="Times New Roman" w:hAnsi="Calibri" w:cs="Times New Roman"/>
      <w:b/>
      <w:i/>
      <w:sz w:val="28"/>
      <w:szCs w:val="28"/>
      <w:lang w:eastAsia="ru-RU"/>
    </w:rPr>
  </w:style>
  <w:style w:type="paragraph" w:styleId="af3">
    <w:name w:val="No Spacing"/>
    <w:qFormat/>
    <w:rsid w:val="009A69C8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Normal (Web)"/>
    <w:basedOn w:val="a"/>
    <w:rsid w:val="009A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9A69C8"/>
    <w:pPr>
      <w:ind w:left="720"/>
      <w:contextualSpacing/>
    </w:pPr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rsid w:val="009A69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A69C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702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02E60"/>
  </w:style>
  <w:style w:type="paragraph" w:styleId="af7">
    <w:name w:val="footer"/>
    <w:basedOn w:val="a"/>
    <w:link w:val="af8"/>
    <w:uiPriority w:val="99"/>
    <w:unhideWhenUsed/>
    <w:rsid w:val="00702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702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31304-6696-46B2-AADE-5A5B2AD4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196</TotalTime>
  <Pages>23</Pages>
  <Words>3213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Дунаева</dc:creator>
  <cp:keywords/>
  <dc:description/>
  <cp:lastModifiedBy>Дунаева</cp:lastModifiedBy>
  <cp:revision>5</cp:revision>
  <dcterms:created xsi:type="dcterms:W3CDTF">2016-10-05T09:03:00Z</dcterms:created>
  <dcterms:modified xsi:type="dcterms:W3CDTF">2016-10-24T02:56:00Z</dcterms:modified>
</cp:coreProperties>
</file>